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4AE5A" w14:textId="3851570F" w:rsidR="00F66215" w:rsidRDefault="004E3748">
      <w:pPr>
        <w:sectPr w:rsidR="00F66215" w:rsidSect="00F66215">
          <w:pgSz w:w="15840" w:h="12240" w:orient="landscape"/>
          <w:pgMar w:top="1440" w:right="1800" w:bottom="1440" w:left="1800" w:header="720" w:footer="720" w:gutter="0"/>
          <w:cols w:space="720"/>
          <w:docGrid w:linePitch="360"/>
        </w:sectPr>
      </w:pPr>
      <w:r>
        <w:rPr>
          <w:noProof/>
          <w:color w:val="auto"/>
          <w:kern w:val="0"/>
          <w:sz w:val="24"/>
        </w:rPr>
        <mc:AlternateContent>
          <mc:Choice Requires="wps">
            <w:drawing>
              <wp:anchor distT="0" distB="0" distL="114300" distR="114300" simplePos="0" relativeHeight="251672064" behindDoc="0" locked="0" layoutInCell="1" allowOverlap="1" wp14:anchorId="0060134E" wp14:editId="1DA75AC1">
                <wp:simplePos x="0" y="0"/>
                <wp:positionH relativeFrom="column">
                  <wp:posOffset>-771525</wp:posOffset>
                </wp:positionH>
                <wp:positionV relativeFrom="paragraph">
                  <wp:posOffset>5088255</wp:posOffset>
                </wp:positionV>
                <wp:extent cx="2587625" cy="1312545"/>
                <wp:effectExtent l="3175" t="0" r="0" b="0"/>
                <wp:wrapNone/>
                <wp:docPr id="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31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68C64" w14:textId="77777777" w:rsidR="00EC484D" w:rsidRDefault="00EC484D" w:rsidP="00D93EF3">
                            <w:pPr>
                              <w:jc w:val="center"/>
                              <w:rPr>
                                <w:color w:val="3E1F00"/>
                              </w:rPr>
                            </w:pPr>
                            <w:r>
                              <w:rPr>
                                <w:color w:val="3E1F00"/>
                              </w:rPr>
                              <w:t>I look forward to assisting you save your time (and maybe your sanity) during this hectic holiday season. Call for an appointment to discuss your gift-giving needs.</w:t>
                            </w:r>
                          </w:p>
                          <w:p w14:paraId="2C0485D0" w14:textId="77777777" w:rsidR="00EC484D" w:rsidRDefault="00EC484D" w:rsidP="00D93EF3">
                            <w:pPr>
                              <w:jc w:val="center"/>
                              <w:rPr>
                                <w:color w:val="3E1F00"/>
                              </w:rPr>
                            </w:pPr>
                          </w:p>
                          <w:p w14:paraId="448E39DB" w14:textId="77777777" w:rsidR="00EC484D" w:rsidRDefault="00EC484D" w:rsidP="00D93EF3">
                            <w:pPr>
                              <w:jc w:val="center"/>
                              <w:rPr>
                                <w:color w:val="3E1F00"/>
                              </w:rPr>
                            </w:pPr>
                            <w:r>
                              <w:rPr>
                                <w:color w:val="3E1F00"/>
                              </w:rPr>
                              <w:t>Your Personal Holiday Elf,</w:t>
                            </w:r>
                          </w:p>
                          <w:p w14:paraId="1A6DD668" w14:textId="12EBA5CB" w:rsidR="00744F5A" w:rsidRDefault="004E3748" w:rsidP="00D93EF3">
                            <w:pPr>
                              <w:jc w:val="center"/>
                              <w:rPr>
                                <w:color w:val="3E1F00"/>
                              </w:rPr>
                            </w:pPr>
                            <w:r>
                              <w:rPr>
                                <w:color w:val="3E1F00"/>
                              </w:rPr>
                              <w:t xml:space="preserve">Your Name </w:t>
                            </w:r>
                            <w:bookmarkStart w:id="0" w:name="_GoBack"/>
                            <w:bookmarkEnd w:id="0"/>
                            <w:r>
                              <w:rPr>
                                <w:color w:val="3E1F00"/>
                              </w:rPr>
                              <w:t>Here</w:t>
                            </w:r>
                          </w:p>
                          <w:p w14:paraId="0114B836" w14:textId="75441CBC" w:rsidR="004E3748" w:rsidRPr="00242640" w:rsidRDefault="004E3748" w:rsidP="00D93EF3">
                            <w:pPr>
                              <w:jc w:val="center"/>
                              <w:rPr>
                                <w:b/>
                                <w:color w:val="3E1F00"/>
                              </w:rPr>
                            </w:pPr>
                            <w:r>
                              <w:rPr>
                                <w:color w:val="3E1F00"/>
                              </w:rPr>
                              <w:t>Your Number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3" o:spid="_x0000_s1026" type="#_x0000_t202" style="position:absolute;margin-left:-60.7pt;margin-top:400.65pt;width:203.75pt;height:10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G1dLcCAAC8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" filled="f" stroked="f">
                <v:textbox>
                  <w:txbxContent>
                    <w:p w14:paraId="10C68C64" w14:textId="77777777" w:rsidR="00EC484D" w:rsidRDefault="00EC484D" w:rsidP="00D93EF3">
                      <w:pPr>
                        <w:jc w:val="center"/>
                        <w:rPr>
                          <w:color w:val="3E1F00"/>
                        </w:rPr>
                      </w:pPr>
                      <w:r>
                        <w:rPr>
                          <w:color w:val="3E1F00"/>
                        </w:rPr>
                        <w:t>I look forward to assisting you save your time (and maybe your sanity) during this hectic holiday season. Call for an appointment to discuss your gift-giving needs.</w:t>
                      </w:r>
                    </w:p>
                    <w:p w14:paraId="2C0485D0" w14:textId="77777777" w:rsidR="00EC484D" w:rsidRDefault="00EC484D" w:rsidP="00D93EF3">
                      <w:pPr>
                        <w:jc w:val="center"/>
                        <w:rPr>
                          <w:color w:val="3E1F00"/>
                        </w:rPr>
                      </w:pPr>
                    </w:p>
                    <w:p w14:paraId="448E39DB" w14:textId="77777777" w:rsidR="00EC484D" w:rsidRDefault="00EC484D" w:rsidP="00D93EF3">
                      <w:pPr>
                        <w:jc w:val="center"/>
                        <w:rPr>
                          <w:color w:val="3E1F00"/>
                        </w:rPr>
                      </w:pPr>
                      <w:r>
                        <w:rPr>
                          <w:color w:val="3E1F00"/>
                        </w:rPr>
                        <w:t>Your Personal Holiday Elf,</w:t>
                      </w:r>
                    </w:p>
                    <w:p w14:paraId="1A6DD668" w14:textId="12EBA5CB" w:rsidR="00744F5A" w:rsidRDefault="004E3748" w:rsidP="00D93EF3">
                      <w:pPr>
                        <w:jc w:val="center"/>
                        <w:rPr>
                          <w:color w:val="3E1F00"/>
                        </w:rPr>
                      </w:pPr>
                      <w:r>
                        <w:rPr>
                          <w:color w:val="3E1F00"/>
                        </w:rPr>
                        <w:t>Your Name Here</w:t>
                      </w:r>
                    </w:p>
                    <w:p w14:paraId="0114B836" w14:textId="75441CBC" w:rsidR="004E3748" w:rsidRPr="00242640" w:rsidRDefault="004E3748" w:rsidP="00D93EF3">
                      <w:pPr>
                        <w:jc w:val="center"/>
                        <w:rPr>
                          <w:b/>
                          <w:color w:val="3E1F00"/>
                        </w:rPr>
                      </w:pPr>
                      <w:r>
                        <w:rPr>
                          <w:color w:val="3E1F00"/>
                        </w:rPr>
                        <w:t>Your Number Here</w:t>
                      </w:r>
                    </w:p>
                  </w:txbxContent>
                </v:textbox>
              </v:shape>
            </w:pict>
          </mc:Fallback>
        </mc:AlternateContent>
      </w:r>
      <w:r w:rsidR="001415BF">
        <w:rPr>
          <w:noProof/>
          <w:color w:val="auto"/>
          <w:kern w:val="0"/>
          <w:sz w:val="24"/>
        </w:rPr>
        <w:drawing>
          <wp:anchor distT="0" distB="0" distL="114300" distR="114300" simplePos="0" relativeHeight="251679232" behindDoc="0" locked="0" layoutInCell="1" allowOverlap="1" wp14:anchorId="00D13CBB" wp14:editId="7613778C">
            <wp:simplePos x="0" y="0"/>
            <wp:positionH relativeFrom="column">
              <wp:posOffset>43961</wp:posOffset>
            </wp:positionH>
            <wp:positionV relativeFrom="paragraph">
              <wp:posOffset>3538904</wp:posOffset>
            </wp:positionV>
            <wp:extent cx="943220" cy="1439398"/>
            <wp:effectExtent l="38100" t="57150" r="123580" b="103652"/>
            <wp:wrapNone/>
            <wp:docPr id="12" name="Picture 5" descr="C:\Users\Owner\Downloads\MP9004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MP900441006.JPG"/>
                    <pic:cNvPicPr>
                      <a:picLocks noChangeAspect="1" noChangeArrowheads="1"/>
                    </pic:cNvPicPr>
                  </pic:nvPicPr>
                  <pic:blipFill>
                    <a:blip r:embed="rId8" cstate="print"/>
                    <a:srcRect/>
                    <a:stretch>
                      <a:fillRect/>
                    </a:stretch>
                  </pic:blipFill>
                  <pic:spPr bwMode="auto">
                    <a:xfrm>
                      <a:off x="0" y="0"/>
                      <a:ext cx="943220" cy="1439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color w:val="auto"/>
          <w:kern w:val="0"/>
          <w:sz w:val="24"/>
        </w:rPr>
        <mc:AlternateContent>
          <mc:Choice Requires="wps">
            <w:drawing>
              <wp:anchor distT="0" distB="0" distL="114300" distR="114300" simplePos="0" relativeHeight="251660800" behindDoc="0" locked="0" layoutInCell="1" allowOverlap="1" wp14:anchorId="63DE251D" wp14:editId="34878752">
                <wp:simplePos x="0" y="0"/>
                <wp:positionH relativeFrom="column">
                  <wp:posOffset>2730500</wp:posOffset>
                </wp:positionH>
                <wp:positionV relativeFrom="paragraph">
                  <wp:posOffset>2486025</wp:posOffset>
                </wp:positionV>
                <wp:extent cx="2286000" cy="571500"/>
                <wp:effectExtent l="0" t="0" r="0" b="3175"/>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C234" w14:textId="77777777" w:rsidR="00F66215" w:rsidRDefault="00CB236B" w:rsidP="006F773F">
                            <w:pPr>
                              <w:pStyle w:val="LogoBox"/>
                              <w:rPr>
                                <w:sz w:val="28"/>
                                <w:szCs w:val="28"/>
                              </w:rPr>
                            </w:pPr>
                            <w:r w:rsidRPr="00CB236B">
                              <w:rPr>
                                <w:sz w:val="28"/>
                                <w:szCs w:val="28"/>
                              </w:rPr>
                              <w:t>Mary Kay Cosmetics</w:t>
                            </w:r>
                          </w:p>
                          <w:p w14:paraId="7D660301" w14:textId="77777777" w:rsidR="00744F5A" w:rsidRPr="00CB236B" w:rsidRDefault="00744F5A" w:rsidP="00744F5A">
                            <w:pPr>
                              <w:pStyle w:val="LogoBox"/>
                              <w:jc w:val="left"/>
                              <w:rPr>
                                <w:sz w:val="28"/>
                                <w:szCs w:val="28"/>
                              </w:rPr>
                            </w:pPr>
                          </w:p>
                          <w:p w14:paraId="4D8E4475" w14:textId="77777777" w:rsidR="00F66215" w:rsidRPr="00CB236B" w:rsidRDefault="00F6621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215pt;margin-top:195.75pt;width:180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" filled="f" stroked="f">
                <v:textbox>
                  <w:txbxContent>
                    <w:p w14:paraId="284BC234" w14:textId="77777777" w:rsidR="00F66215" w:rsidRDefault="00CB236B" w:rsidP="006F773F">
                      <w:pPr>
                        <w:pStyle w:val="LogoBox"/>
                        <w:rPr>
                          <w:sz w:val="28"/>
                          <w:szCs w:val="28"/>
                        </w:rPr>
                      </w:pPr>
                      <w:r w:rsidRPr="00CB236B">
                        <w:rPr>
                          <w:sz w:val="28"/>
                          <w:szCs w:val="28"/>
                        </w:rPr>
                        <w:t>Mary Kay Cosmetics</w:t>
                      </w:r>
                    </w:p>
                    <w:p w14:paraId="7D660301" w14:textId="77777777" w:rsidR="00744F5A" w:rsidRPr="00CB236B" w:rsidRDefault="00744F5A" w:rsidP="00744F5A">
                      <w:pPr>
                        <w:pStyle w:val="LogoBox"/>
                        <w:jc w:val="left"/>
                        <w:rPr>
                          <w:sz w:val="28"/>
                          <w:szCs w:val="28"/>
                        </w:rPr>
                      </w:pPr>
                    </w:p>
                    <w:p w14:paraId="4D8E4475" w14:textId="77777777" w:rsidR="00F66215" w:rsidRPr="00CB236B" w:rsidRDefault="00F66215">
                      <w:pPr>
                        <w:rPr>
                          <w:sz w:val="28"/>
                          <w:szCs w:val="28"/>
                        </w:rPr>
                      </w:pPr>
                    </w:p>
                  </w:txbxContent>
                </v:textbox>
              </v:shape>
            </w:pict>
          </mc:Fallback>
        </mc:AlternateContent>
      </w:r>
      <w:r>
        <w:rPr>
          <w:noProof/>
          <w:color w:val="auto"/>
          <w:kern w:val="0"/>
          <w:sz w:val="24"/>
        </w:rPr>
        <mc:AlternateContent>
          <mc:Choice Requires="wps">
            <w:drawing>
              <wp:anchor distT="36576" distB="36576" distL="36576" distR="36576" simplePos="0" relativeHeight="251648512" behindDoc="0" locked="0" layoutInCell="1" allowOverlap="1" wp14:anchorId="5C42B44E" wp14:editId="28D3CFC1">
                <wp:simplePos x="0" y="0"/>
                <wp:positionH relativeFrom="column">
                  <wp:posOffset>2466975</wp:posOffset>
                </wp:positionH>
                <wp:positionV relativeFrom="paragraph">
                  <wp:posOffset>3343275</wp:posOffset>
                </wp:positionV>
                <wp:extent cx="2847975" cy="1885950"/>
                <wp:effectExtent l="3175" t="3175" r="6350" b="317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88595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376DE89" w14:textId="516EAEA1" w:rsidR="00744F5A" w:rsidRDefault="004E3748" w:rsidP="00D93EF3">
                            <w:pPr>
                              <w:pStyle w:val="PhFax"/>
                            </w:pPr>
                            <w:r>
                              <w:t>Your Name Here</w:t>
                            </w:r>
                          </w:p>
                          <w:p w14:paraId="23F39F3B" w14:textId="6DA4B0D0" w:rsidR="00744F5A" w:rsidRPr="00CB236B" w:rsidRDefault="00744F5A" w:rsidP="004E3748">
                            <w:pPr>
                              <w:pStyle w:val="PhFax"/>
                              <w:rPr>
                                <w:b w:val="0"/>
                              </w:rPr>
                            </w:pPr>
                            <w:r>
                              <w:t>Professional Beauty Consultant</w:t>
                            </w:r>
                            <w:r w:rsidR="00F66215" w:rsidRPr="0027046B">
                              <w:br/>
                            </w:r>
                            <w:r w:rsidR="00F66215" w:rsidRPr="0027046B">
                              <w:br/>
                            </w:r>
                            <w:r w:rsidR="00F66215" w:rsidRPr="0036137C">
                              <w:t xml:space="preserve">Phone: </w:t>
                            </w:r>
                            <w:proofErr w:type="spellStart"/>
                            <w:r w:rsidR="004E3748">
                              <w:t>xxx.xxx.xxxx</w:t>
                            </w:r>
                            <w:proofErr w:type="spellEnd"/>
                          </w:p>
                          <w:p w14:paraId="54305301" w14:textId="77777777" w:rsidR="00F66215" w:rsidRPr="0027046B" w:rsidRDefault="00F66215" w:rsidP="00D93EF3">
                            <w:pPr>
                              <w:widowControl w:val="0"/>
                              <w:jc w:val="center"/>
                              <w:rPr>
                                <w:b/>
                                <w:color w:val="411D0E"/>
                                <w:sz w:val="24"/>
                              </w:rPr>
                            </w:pPr>
                          </w:p>
                          <w:p w14:paraId="11D1DE62" w14:textId="040FA8F4" w:rsidR="00744F5A" w:rsidRPr="0027046B" w:rsidRDefault="004E3748" w:rsidP="00D93EF3">
                            <w:pPr>
                              <w:pStyle w:val="address"/>
                            </w:pPr>
                            <w:r>
                              <w:t>Your Address here</w:t>
                            </w:r>
                          </w:p>
                          <w:p w14:paraId="3B4D16F1" w14:textId="77777777" w:rsidR="00F66215" w:rsidRPr="0027046B" w:rsidRDefault="00F66215" w:rsidP="00D93EF3">
                            <w:pPr>
                              <w:widowControl w:val="0"/>
                              <w:jc w:val="center"/>
                              <w:rPr>
                                <w:b/>
                                <w:caps/>
                                <w:color w:val="411D0E"/>
                                <w:sz w:val="24"/>
                              </w:rPr>
                            </w:pPr>
                          </w:p>
                          <w:p w14:paraId="1775DE04" w14:textId="62061C38" w:rsidR="00F66215" w:rsidRPr="00FD32EC" w:rsidRDefault="00CB236B" w:rsidP="00D93EF3">
                            <w:pPr>
                              <w:pStyle w:val="website"/>
                            </w:pPr>
                            <w:r>
                              <w:t>www.marykay.com/</w:t>
                            </w:r>
                            <w:r w:rsidR="004E3748">
                              <w:t>XXXXX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4.25pt;margin-top:263.25pt;width:224.25pt;height:148.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" filled="f" fillcolor="#cd4313" stroked="f">
                <v:shadow color="#ccc" opacity="49150f"/>
                <v:textbox inset="2.88pt,2.88pt,2.88pt,2.88pt">
                  <w:txbxContent>
                    <w:p w14:paraId="2376DE89" w14:textId="516EAEA1" w:rsidR="00744F5A" w:rsidRDefault="004E3748" w:rsidP="00D93EF3">
                      <w:pPr>
                        <w:pStyle w:val="PhFax"/>
                      </w:pPr>
                      <w:r>
                        <w:t>Your Name Here</w:t>
                      </w:r>
                    </w:p>
                    <w:p w14:paraId="23F39F3B" w14:textId="6DA4B0D0" w:rsidR="00744F5A" w:rsidRPr="00CB236B" w:rsidRDefault="00744F5A" w:rsidP="004E3748">
                      <w:pPr>
                        <w:pStyle w:val="PhFax"/>
                        <w:rPr>
                          <w:b w:val="0"/>
                        </w:rPr>
                      </w:pPr>
                      <w:r>
                        <w:t>Professional Beauty Consultant</w:t>
                      </w:r>
                      <w:r w:rsidR="00F66215" w:rsidRPr="0027046B">
                        <w:br/>
                      </w:r>
                      <w:r w:rsidR="00F66215" w:rsidRPr="0027046B">
                        <w:br/>
                      </w:r>
                      <w:r w:rsidR="00F66215" w:rsidRPr="0036137C">
                        <w:t xml:space="preserve">Phone: </w:t>
                      </w:r>
                      <w:r w:rsidR="004E3748">
                        <w:t>xxx.xxx.xxxx</w:t>
                      </w:r>
                    </w:p>
                    <w:p w14:paraId="54305301" w14:textId="77777777" w:rsidR="00F66215" w:rsidRPr="0027046B" w:rsidRDefault="00F66215" w:rsidP="00D93EF3">
                      <w:pPr>
                        <w:widowControl w:val="0"/>
                        <w:jc w:val="center"/>
                        <w:rPr>
                          <w:b/>
                          <w:color w:val="411D0E"/>
                          <w:sz w:val="24"/>
                        </w:rPr>
                      </w:pPr>
                    </w:p>
                    <w:p w14:paraId="11D1DE62" w14:textId="040FA8F4" w:rsidR="00744F5A" w:rsidRPr="0027046B" w:rsidRDefault="004E3748" w:rsidP="00D93EF3">
                      <w:pPr>
                        <w:pStyle w:val="address"/>
                      </w:pPr>
                      <w:r>
                        <w:t>Your Address here</w:t>
                      </w:r>
                    </w:p>
                    <w:p w14:paraId="3B4D16F1" w14:textId="77777777" w:rsidR="00F66215" w:rsidRPr="0027046B" w:rsidRDefault="00F66215" w:rsidP="00D93EF3">
                      <w:pPr>
                        <w:widowControl w:val="0"/>
                        <w:jc w:val="center"/>
                        <w:rPr>
                          <w:b/>
                          <w:caps/>
                          <w:color w:val="411D0E"/>
                          <w:sz w:val="24"/>
                        </w:rPr>
                      </w:pPr>
                    </w:p>
                    <w:p w14:paraId="1775DE04" w14:textId="62061C38" w:rsidR="00F66215" w:rsidRPr="00FD32EC" w:rsidRDefault="00CB236B" w:rsidP="00D93EF3">
                      <w:pPr>
                        <w:pStyle w:val="website"/>
                      </w:pPr>
                      <w:r>
                        <w:t>www.marykay.com/</w:t>
                      </w:r>
                      <w:r w:rsidR="004E3748">
                        <w:t>XXXXX</w:t>
                      </w:r>
                    </w:p>
                  </w:txbxContent>
                </v:textbox>
              </v:shape>
            </w:pict>
          </mc:Fallback>
        </mc:AlternateContent>
      </w:r>
      <w:r>
        <w:rPr>
          <w:noProof/>
          <w:color w:val="auto"/>
          <w:kern w:val="0"/>
          <w:sz w:val="24"/>
        </w:rPr>
        <mc:AlternateContent>
          <mc:Choice Requires="wps">
            <w:drawing>
              <wp:anchor distT="36576" distB="36576" distL="36576" distR="36576" simplePos="0" relativeHeight="251649536" behindDoc="0" locked="0" layoutInCell="1" allowOverlap="1" wp14:anchorId="060C0E53" wp14:editId="0E43DF47">
                <wp:simplePos x="0" y="0"/>
                <wp:positionH relativeFrom="column">
                  <wp:posOffset>-469900</wp:posOffset>
                </wp:positionH>
                <wp:positionV relativeFrom="paragraph">
                  <wp:posOffset>499110</wp:posOffset>
                </wp:positionV>
                <wp:extent cx="2057400" cy="3148965"/>
                <wp:effectExtent l="0" t="381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4896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B67FE80" w14:textId="77777777" w:rsidR="00F66215" w:rsidRPr="00F27514" w:rsidRDefault="0042233E" w:rsidP="00DB257A">
                            <w:pPr>
                              <w:pStyle w:val="BodyText"/>
                              <w:jc w:val="both"/>
                            </w:pPr>
                            <w:r>
                              <w:t xml:space="preserve">As a busy executive, you know that </w:t>
                            </w:r>
                            <w:r w:rsidRPr="00D93EF3">
                              <w:rPr>
                                <w:b/>
                                <w:i/>
                              </w:rPr>
                              <w:t>time</w:t>
                            </w:r>
                            <w:r>
                              <w:t xml:space="preserve"> is a precious commodity. With the holiday season fast approaching, now is the time to start planning your gift giving for your family, valued clients, and employees. The Executive Gift Shopping</w:t>
                            </w:r>
                            <w:r w:rsidR="00DB257A">
                              <w:t xml:space="preserve"> Service will meet all your gift-giving needs. Make your list, check it twice, give it to me, and you’re done!! (I know it doesn’t rhyme, but WOW, what a deal!)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6.95pt;margin-top:39.3pt;width:162pt;height:247.9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" filled="f" fillcolor="#cd4313" stroked="f">
                <v:shadow color="#ccc" opacity="49150f"/>
                <v:textbox inset="2.88pt,2.88pt,2.88pt,2.88pt">
                  <w:txbxContent>
                    <w:p w14:paraId="7B67FE80" w14:textId="77777777" w:rsidR="00F66215" w:rsidRPr="00F27514" w:rsidRDefault="0042233E" w:rsidP="00DB257A">
                      <w:pPr>
                        <w:pStyle w:val="BodyText"/>
                        <w:jc w:val="both"/>
                      </w:pPr>
                      <w:r>
                        <w:t xml:space="preserve">As a busy executive, you know that </w:t>
                      </w:r>
                      <w:r w:rsidRPr="00D93EF3">
                        <w:rPr>
                          <w:b/>
                          <w:i/>
                        </w:rPr>
                        <w:t>time</w:t>
                      </w:r>
                      <w:r>
                        <w:t xml:space="preserve"> is a precious commodity. With the holiday season fast approaching, now is the time to start planning your gift giving for your family, valued clients, and employees. The Executive Gift Shopping</w:t>
                      </w:r>
                      <w:r w:rsidR="00DB257A">
                        <w:t xml:space="preserve"> Service will meet all your gift-giving needs. Make your list, check it twice, give it to me, and you’re done!! (I know it doesn’t rhyme, but WOW, what a deal!)</w:t>
                      </w:r>
                    </w:p>
                  </w:txbxContent>
                </v:textbox>
              </v:shape>
            </w:pict>
          </mc:Fallback>
        </mc:AlternateContent>
      </w:r>
      <w:r>
        <w:rPr>
          <w:noProof/>
          <w:color w:val="auto"/>
          <w:kern w:val="0"/>
          <w:sz w:val="24"/>
        </w:rPr>
        <mc:AlternateContent>
          <mc:Choice Requires="wps">
            <w:drawing>
              <wp:anchor distT="36576" distB="36576" distL="36576" distR="36576" simplePos="0" relativeHeight="251650560" behindDoc="0" locked="0" layoutInCell="1" allowOverlap="1" wp14:anchorId="178E2E8B" wp14:editId="528C5A00">
                <wp:simplePos x="0" y="0"/>
                <wp:positionH relativeFrom="column">
                  <wp:posOffset>-698500</wp:posOffset>
                </wp:positionH>
                <wp:positionV relativeFrom="paragraph">
                  <wp:posOffset>28575</wp:posOffset>
                </wp:positionV>
                <wp:extent cx="2514600" cy="434340"/>
                <wp:effectExtent l="0" t="3175"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D66636" w14:textId="77777777" w:rsidR="00F66215" w:rsidRPr="005B0AC7" w:rsidRDefault="005B0AC7" w:rsidP="005B0AC7">
                            <w:pPr>
                              <w:jc w:val="center"/>
                              <w:rPr>
                                <w:b/>
                                <w:color w:val="3E1F00"/>
                              </w:rPr>
                            </w:pPr>
                            <w:r>
                              <w:rPr>
                                <w:b/>
                                <w:color w:val="3E1F00"/>
                                <w:sz w:val="40"/>
                                <w:szCs w:val="40"/>
                              </w:rPr>
                              <w:t>The JOY of Giving</w:t>
                            </w:r>
                          </w:p>
                          <w:p w14:paraId="271C07C6" w14:textId="77777777" w:rsidR="005B0AC7" w:rsidRPr="005B0AC7" w:rsidRDefault="005B0AC7">
                            <w:pPr>
                              <w:rPr>
                                <w:color w:val="3E1F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54.95pt;margin-top:2.25pt;width:198pt;height:34.2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" filled="f" stroked="f">
                <v:shadow color="#ccc" opacity="49150f"/>
                <v:textbox inset="2.88pt,2.88pt,2.88pt,2.88pt">
                  <w:txbxContent>
                    <w:p w14:paraId="67D66636" w14:textId="77777777" w:rsidR="00F66215" w:rsidRPr="005B0AC7" w:rsidRDefault="005B0AC7" w:rsidP="005B0AC7">
                      <w:pPr>
                        <w:jc w:val="center"/>
                        <w:rPr>
                          <w:b/>
                          <w:color w:val="3E1F00"/>
                        </w:rPr>
                      </w:pPr>
                      <w:r>
                        <w:rPr>
                          <w:b/>
                          <w:color w:val="3E1F00"/>
                          <w:sz w:val="40"/>
                          <w:szCs w:val="40"/>
                        </w:rPr>
                        <w:t>The JOY of Giving</w:t>
                      </w:r>
                    </w:p>
                    <w:p w14:paraId="271C07C6" w14:textId="77777777" w:rsidR="005B0AC7" w:rsidRPr="005B0AC7" w:rsidRDefault="005B0AC7">
                      <w:pPr>
                        <w:rPr>
                          <w:color w:val="3E1F00"/>
                        </w:rPr>
                      </w:pPr>
                    </w:p>
                  </w:txbxContent>
                </v:textbox>
              </v:shape>
            </w:pict>
          </mc:Fallback>
        </mc:AlternateContent>
      </w:r>
      <w:r>
        <w:rPr>
          <w:noProof/>
          <w:color w:val="auto"/>
          <w:kern w:val="0"/>
          <w:sz w:val="24"/>
        </w:rPr>
        <mc:AlternateContent>
          <mc:Choice Requires="wps">
            <w:drawing>
              <wp:anchor distT="0" distB="0" distL="114300" distR="114300" simplePos="0" relativeHeight="251670016" behindDoc="0" locked="0" layoutInCell="1" allowOverlap="1" wp14:anchorId="449C3A4D" wp14:editId="3A14412C">
                <wp:simplePos x="0" y="0"/>
                <wp:positionH relativeFrom="column">
                  <wp:posOffset>5816600</wp:posOffset>
                </wp:positionH>
                <wp:positionV relativeFrom="paragraph">
                  <wp:posOffset>-428625</wp:posOffset>
                </wp:positionV>
                <wp:extent cx="2857500" cy="819150"/>
                <wp:effectExtent l="0" t="3175" r="0" b="317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6A99" w14:textId="77777777" w:rsidR="009B6150" w:rsidRDefault="009B6150" w:rsidP="009B6150">
                            <w:pPr>
                              <w:pStyle w:val="PlaceHeadline"/>
                              <w:spacing w:after="0" w:line="276" w:lineRule="auto"/>
                              <w:rPr>
                                <w:sz w:val="40"/>
                                <w:szCs w:val="40"/>
                              </w:rPr>
                            </w:pPr>
                            <w:r>
                              <w:rPr>
                                <w:sz w:val="40"/>
                                <w:szCs w:val="40"/>
                              </w:rPr>
                              <w:t>Mary Kay</w:t>
                            </w:r>
                          </w:p>
                          <w:p w14:paraId="70D26764" w14:textId="77777777" w:rsidR="002B62D6" w:rsidRPr="009B6150" w:rsidRDefault="009B6150" w:rsidP="009B6150">
                            <w:pPr>
                              <w:pStyle w:val="PlaceHeadline"/>
                              <w:spacing w:after="0" w:line="276" w:lineRule="auto"/>
                              <w:rPr>
                                <w:b w:val="0"/>
                                <w:sz w:val="40"/>
                                <w:szCs w:val="40"/>
                              </w:rPr>
                            </w:pPr>
                            <w:r>
                              <w:rPr>
                                <w:sz w:val="40"/>
                                <w:szCs w:val="40"/>
                              </w:rPr>
                              <w:t>Cosmetics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458pt;margin-top:-33.7pt;width:225pt;height: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" filled="f" stroked="f">
                <v:textbox>
                  <w:txbxContent>
                    <w:p w14:paraId="683C6A99" w14:textId="77777777" w:rsidR="009B6150" w:rsidRDefault="009B6150" w:rsidP="009B6150">
                      <w:pPr>
                        <w:pStyle w:val="PlaceHeadline"/>
                        <w:spacing w:after="0" w:line="276" w:lineRule="auto"/>
                        <w:rPr>
                          <w:sz w:val="40"/>
                          <w:szCs w:val="40"/>
                        </w:rPr>
                      </w:pPr>
                      <w:r>
                        <w:rPr>
                          <w:sz w:val="40"/>
                          <w:szCs w:val="40"/>
                        </w:rPr>
                        <w:t>Mary Kay</w:t>
                      </w:r>
                    </w:p>
                    <w:p w14:paraId="70D26764" w14:textId="77777777" w:rsidR="002B62D6" w:rsidRPr="009B6150" w:rsidRDefault="009B6150" w:rsidP="009B6150">
                      <w:pPr>
                        <w:pStyle w:val="PlaceHeadline"/>
                        <w:spacing w:after="0" w:line="276" w:lineRule="auto"/>
                        <w:rPr>
                          <w:b w:val="0"/>
                          <w:sz w:val="40"/>
                          <w:szCs w:val="40"/>
                        </w:rPr>
                      </w:pPr>
                      <w:r>
                        <w:rPr>
                          <w:sz w:val="40"/>
                          <w:szCs w:val="40"/>
                        </w:rPr>
                        <w:t>Cosmetics</w:t>
                      </w:r>
                    </w:p>
                  </w:txbxContent>
                </v:textbox>
              </v:shape>
            </w:pict>
          </mc:Fallback>
        </mc:AlternateContent>
      </w:r>
      <w:r w:rsidR="002B62D6">
        <w:rPr>
          <w:noProof/>
          <w:color w:val="auto"/>
          <w:kern w:val="0"/>
          <w:sz w:val="24"/>
        </w:rPr>
        <w:drawing>
          <wp:anchor distT="0" distB="0" distL="114300" distR="114300" simplePos="0" relativeHeight="251668992" behindDoc="0" locked="0" layoutInCell="1" allowOverlap="1" wp14:anchorId="38757177" wp14:editId="0C8EC5BD">
            <wp:simplePos x="0" y="0"/>
            <wp:positionH relativeFrom="column">
              <wp:posOffset>5876925</wp:posOffset>
            </wp:positionH>
            <wp:positionV relativeFrom="paragraph">
              <wp:posOffset>752475</wp:posOffset>
            </wp:positionV>
            <wp:extent cx="2676525" cy="2247900"/>
            <wp:effectExtent l="0" t="266700" r="0" b="3048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rot="5400000">
                      <a:off x="0" y="0"/>
                      <a:ext cx="2676525" cy="2247900"/>
                    </a:xfrm>
                    <a:prstGeom prst="rect">
                      <a:avLst/>
                    </a:prstGeom>
                    <a:ln w="38100" cap="sq">
                      <a:solidFill>
                        <a:schemeClr val="bg2">
                          <a:lumMod val="10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color w:val="auto"/>
          <w:kern w:val="0"/>
          <w:sz w:val="24"/>
        </w:rPr>
        <mc:AlternateContent>
          <mc:Choice Requires="wps">
            <w:drawing>
              <wp:anchor distT="36576" distB="36576" distL="36576" distR="36576" simplePos="0" relativeHeight="251653632" behindDoc="0" locked="0" layoutInCell="1" allowOverlap="1" wp14:anchorId="5C449F87" wp14:editId="1DA410B4">
                <wp:simplePos x="0" y="0"/>
                <wp:positionH relativeFrom="column">
                  <wp:posOffset>5816600</wp:posOffset>
                </wp:positionH>
                <wp:positionV relativeFrom="paragraph">
                  <wp:posOffset>3505200</wp:posOffset>
                </wp:positionV>
                <wp:extent cx="2857500" cy="1733550"/>
                <wp:effectExtent l="0" t="0" r="0" b="635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3355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5CBE6316" w14:textId="77777777" w:rsidR="00F66215" w:rsidRPr="00795C73" w:rsidRDefault="00795C73" w:rsidP="002B62D6">
                            <w:pPr>
                              <w:pStyle w:val="PlaceHeadline"/>
                              <w:spacing w:after="0"/>
                              <w:rPr>
                                <w:sz w:val="40"/>
                                <w:szCs w:val="40"/>
                              </w:rPr>
                            </w:pPr>
                            <w:r w:rsidRPr="00795C73">
                              <w:rPr>
                                <w:sz w:val="40"/>
                                <w:szCs w:val="40"/>
                              </w:rPr>
                              <w:t>Executive</w:t>
                            </w:r>
                          </w:p>
                          <w:p w14:paraId="0EEC1B90" w14:textId="77777777" w:rsidR="00795C73" w:rsidRPr="00795C73" w:rsidRDefault="00795C73" w:rsidP="002B62D6">
                            <w:pPr>
                              <w:pStyle w:val="PlaceHeadline"/>
                              <w:spacing w:after="0"/>
                              <w:rPr>
                                <w:sz w:val="40"/>
                                <w:szCs w:val="40"/>
                              </w:rPr>
                            </w:pPr>
                            <w:r w:rsidRPr="00795C73">
                              <w:rPr>
                                <w:sz w:val="40"/>
                                <w:szCs w:val="40"/>
                              </w:rPr>
                              <w:t>Gift</w:t>
                            </w:r>
                          </w:p>
                          <w:p w14:paraId="12EA0B41" w14:textId="77777777" w:rsidR="00795C73" w:rsidRPr="00795C73" w:rsidRDefault="00795C73" w:rsidP="002B62D6">
                            <w:pPr>
                              <w:pStyle w:val="PlaceHeadline"/>
                              <w:spacing w:after="0"/>
                              <w:rPr>
                                <w:sz w:val="40"/>
                                <w:szCs w:val="40"/>
                              </w:rPr>
                            </w:pPr>
                            <w:r w:rsidRPr="00795C73">
                              <w:rPr>
                                <w:sz w:val="40"/>
                                <w:szCs w:val="40"/>
                              </w:rPr>
                              <w:t>Shopping</w:t>
                            </w:r>
                          </w:p>
                          <w:p w14:paraId="37BE68F9" w14:textId="77777777" w:rsidR="00795C73" w:rsidRPr="00795C73" w:rsidRDefault="00795C73" w:rsidP="002B62D6">
                            <w:pPr>
                              <w:pStyle w:val="PlaceHeadline"/>
                              <w:spacing w:after="0"/>
                              <w:rPr>
                                <w:sz w:val="40"/>
                                <w:szCs w:val="40"/>
                              </w:rPr>
                            </w:pPr>
                            <w:r w:rsidRPr="00795C73">
                              <w:rPr>
                                <w:sz w:val="40"/>
                                <w:szCs w:val="40"/>
                              </w:rPr>
                              <w:t>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458pt;margin-top:276pt;width:225pt;height:136.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" filled="f" fillcolor="#cd4313" stroked="f">
                <v:shadow color="#ccc" opacity="49150f"/>
                <v:textbox inset="2.88pt,2.88pt,2.88pt,2.88pt">
                  <w:txbxContent>
                    <w:p w14:paraId="5CBE6316" w14:textId="77777777" w:rsidR="00F66215" w:rsidRPr="00795C73" w:rsidRDefault="00795C73" w:rsidP="002B62D6">
                      <w:pPr>
                        <w:pStyle w:val="PlaceHeadline"/>
                        <w:spacing w:after="0"/>
                        <w:rPr>
                          <w:sz w:val="40"/>
                          <w:szCs w:val="40"/>
                        </w:rPr>
                      </w:pPr>
                      <w:r w:rsidRPr="00795C73">
                        <w:rPr>
                          <w:sz w:val="40"/>
                          <w:szCs w:val="40"/>
                        </w:rPr>
                        <w:t>Executive</w:t>
                      </w:r>
                    </w:p>
                    <w:p w14:paraId="0EEC1B90" w14:textId="77777777" w:rsidR="00795C73" w:rsidRPr="00795C73" w:rsidRDefault="00795C73" w:rsidP="002B62D6">
                      <w:pPr>
                        <w:pStyle w:val="PlaceHeadline"/>
                        <w:spacing w:after="0"/>
                        <w:rPr>
                          <w:sz w:val="40"/>
                          <w:szCs w:val="40"/>
                        </w:rPr>
                      </w:pPr>
                      <w:r w:rsidRPr="00795C73">
                        <w:rPr>
                          <w:sz w:val="40"/>
                          <w:szCs w:val="40"/>
                        </w:rPr>
                        <w:t>Gift</w:t>
                      </w:r>
                    </w:p>
                    <w:p w14:paraId="12EA0B41" w14:textId="77777777" w:rsidR="00795C73" w:rsidRPr="00795C73" w:rsidRDefault="00795C73" w:rsidP="002B62D6">
                      <w:pPr>
                        <w:pStyle w:val="PlaceHeadline"/>
                        <w:spacing w:after="0"/>
                        <w:rPr>
                          <w:sz w:val="40"/>
                          <w:szCs w:val="40"/>
                        </w:rPr>
                      </w:pPr>
                      <w:r w:rsidRPr="00795C73">
                        <w:rPr>
                          <w:sz w:val="40"/>
                          <w:szCs w:val="40"/>
                        </w:rPr>
                        <w:t>Shopping</w:t>
                      </w:r>
                    </w:p>
                    <w:p w14:paraId="37BE68F9" w14:textId="77777777" w:rsidR="00795C73" w:rsidRPr="00795C73" w:rsidRDefault="00795C73" w:rsidP="002B62D6">
                      <w:pPr>
                        <w:pStyle w:val="PlaceHeadline"/>
                        <w:spacing w:after="0"/>
                        <w:rPr>
                          <w:sz w:val="40"/>
                          <w:szCs w:val="40"/>
                        </w:rPr>
                      </w:pPr>
                      <w:r w:rsidRPr="00795C73">
                        <w:rPr>
                          <w:sz w:val="40"/>
                          <w:szCs w:val="40"/>
                        </w:rPr>
                        <w:t>Service</w:t>
                      </w:r>
                    </w:p>
                  </w:txbxContent>
                </v:textbox>
              </v:shape>
            </w:pict>
          </mc:Fallback>
        </mc:AlternateContent>
      </w:r>
      <w:r>
        <w:rPr>
          <w:noProof/>
          <w:color w:val="auto"/>
          <w:kern w:val="0"/>
          <w:sz w:val="24"/>
        </w:rPr>
        <mc:AlternateContent>
          <mc:Choice Requires="wps">
            <w:drawing>
              <wp:anchor distT="36576" distB="36576" distL="36576" distR="36576" simplePos="0" relativeHeight="251651584" behindDoc="0" locked="0" layoutInCell="1" allowOverlap="1" wp14:anchorId="4FA8DCE7" wp14:editId="446A40C9">
                <wp:simplePos x="0" y="0"/>
                <wp:positionH relativeFrom="column">
                  <wp:posOffset>5921375</wp:posOffset>
                </wp:positionH>
                <wp:positionV relativeFrom="paragraph">
                  <wp:posOffset>5305425</wp:posOffset>
                </wp:positionV>
                <wp:extent cx="2628900" cy="361950"/>
                <wp:effectExtent l="3175"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5B233E51" w14:textId="77777777" w:rsidR="00F66215" w:rsidRPr="002B62D6" w:rsidRDefault="002B62D6" w:rsidP="006F773F">
                            <w:pPr>
                              <w:pStyle w:val="Taglinehere"/>
                              <w:rPr>
                                <w:sz w:val="28"/>
                                <w:szCs w:val="28"/>
                              </w:rPr>
                            </w:pPr>
                            <w:r w:rsidRPr="002B62D6">
                              <w:rPr>
                                <w:noProof/>
                                <w:sz w:val="28"/>
                                <w:szCs w:val="28"/>
                              </w:rPr>
                              <w:drawing>
                                <wp:inline distT="0" distB="0" distL="0" distR="0" wp14:anchorId="27524A4D" wp14:editId="1AF94357">
                                  <wp:extent cx="2555240" cy="351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555240" cy="351808"/>
                                          </a:xfrm>
                                          <a:prstGeom prst="rect">
                                            <a:avLst/>
                                          </a:prstGeom>
                                          <a:noFill/>
                                          <a:ln w="9525">
                                            <a:noFill/>
                                            <a:miter lim="800000"/>
                                            <a:headEnd/>
                                            <a:tailEnd/>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466.25pt;margin-top:417.75pt;width:207pt;height:28.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" filled="f" stroked="f">
                <v:shadow color="#ccc" opacity="49150f"/>
                <v:textbox inset="2.88pt,2.88pt,2.88pt,2.88pt">
                  <w:txbxContent>
                    <w:p w14:paraId="5B233E51" w14:textId="77777777" w:rsidR="00F66215" w:rsidRPr="002B62D6" w:rsidRDefault="002B62D6" w:rsidP="006F773F">
                      <w:pPr>
                        <w:pStyle w:val="Taglinehere"/>
                        <w:rPr>
                          <w:sz w:val="28"/>
                          <w:szCs w:val="28"/>
                        </w:rPr>
                      </w:pPr>
                      <w:r w:rsidRPr="002B62D6">
                        <w:rPr>
                          <w:noProof/>
                          <w:sz w:val="28"/>
                          <w:szCs w:val="28"/>
                        </w:rPr>
                        <w:drawing>
                          <wp:inline distT="0" distB="0" distL="0" distR="0" wp14:anchorId="27524A4D" wp14:editId="1AF94357">
                            <wp:extent cx="2555240" cy="351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55240" cy="351808"/>
                                    </a:xfrm>
                                    <a:prstGeom prst="rect">
                                      <a:avLst/>
                                    </a:prstGeom>
                                    <a:noFill/>
                                    <a:ln w="9525">
                                      <a:noFill/>
                                      <a:miter lim="800000"/>
                                      <a:headEnd/>
                                      <a:tailEnd/>
                                    </a:ln>
                                  </pic:spPr>
                                </pic:pic>
                              </a:graphicData>
                            </a:graphic>
                          </wp:inline>
                        </w:drawing>
                      </w:r>
                    </w:p>
                  </w:txbxContent>
                </v:textbox>
              </v:shape>
            </w:pict>
          </mc:Fallback>
        </mc:AlternateContent>
      </w:r>
      <w:r w:rsidR="00156341" w:rsidRPr="00156341">
        <w:rPr>
          <w:noProof/>
        </w:rPr>
        <w:t xml:space="preserve">  </w:t>
      </w:r>
      <w:r w:rsidR="007C7E64">
        <w:rPr>
          <w:noProof/>
        </w:rPr>
        <w:drawing>
          <wp:anchor distT="0" distB="0" distL="114300" distR="114300" simplePos="0" relativeHeight="251666944" behindDoc="1" locked="0" layoutInCell="1" allowOverlap="1" wp14:anchorId="1C2F621C" wp14:editId="60D39DFE">
            <wp:simplePos x="0" y="0"/>
            <wp:positionH relativeFrom="column">
              <wp:posOffset>-1155700</wp:posOffset>
            </wp:positionH>
            <wp:positionV relativeFrom="paragraph">
              <wp:posOffset>-914400</wp:posOffset>
            </wp:positionV>
            <wp:extent cx="10058400" cy="7772400"/>
            <wp:effectExtent l="19050" t="19050" r="19050" b="1905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12" cstate="print"/>
                    <a:srcRect/>
                    <a:stretch>
                      <a:fillRect/>
                    </a:stretch>
                  </pic:blipFill>
                  <pic:spPr bwMode="auto">
                    <a:xfrm>
                      <a:off x="0" y="0"/>
                      <a:ext cx="10058400" cy="7772400"/>
                    </a:xfrm>
                    <a:prstGeom prst="rect">
                      <a:avLst/>
                    </a:prstGeom>
                    <a:noFill/>
                    <a:ln w="9525">
                      <a:solidFill>
                        <a:schemeClr val="bg2">
                          <a:lumMod val="10000"/>
                        </a:schemeClr>
                      </a:solidFill>
                      <a:miter lim="800000"/>
                      <a:headEnd/>
                      <a:tailEnd/>
                    </a:ln>
                  </pic:spPr>
                </pic:pic>
              </a:graphicData>
            </a:graphic>
          </wp:anchor>
        </w:drawing>
      </w:r>
      <w:r w:rsidR="007C7E64">
        <w:rPr>
          <w:noProof/>
          <w:color w:val="auto"/>
          <w:kern w:val="0"/>
          <w:sz w:val="24"/>
        </w:rPr>
        <w:drawing>
          <wp:anchor distT="36576" distB="36576" distL="36576" distR="36576" simplePos="0" relativeHeight="251647488" behindDoc="0" locked="0" layoutInCell="1" allowOverlap="1" wp14:anchorId="3161009A" wp14:editId="7160D9ED">
            <wp:simplePos x="0" y="0"/>
            <wp:positionH relativeFrom="column">
              <wp:posOffset>7829550</wp:posOffset>
            </wp:positionH>
            <wp:positionV relativeFrom="paragraph">
              <wp:posOffset>5029200</wp:posOffset>
            </wp:positionV>
            <wp:extent cx="1026160" cy="960755"/>
            <wp:effectExtent l="0" t="0" r="0" b="0"/>
            <wp:wrapNone/>
            <wp:docPr id="3"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3"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14:paraId="73B1A050" w14:textId="5A767E41" w:rsidR="00F66215" w:rsidRDefault="004E3748" w:rsidP="00F66215">
      <w:r>
        <w:rPr>
          <w:noProof/>
          <w:color w:val="auto"/>
          <w:kern w:val="0"/>
          <w:sz w:val="24"/>
        </w:rPr>
        <w:lastRenderedPageBreak/>
        <mc:AlternateContent>
          <mc:Choice Requires="wps">
            <w:drawing>
              <wp:anchor distT="36576" distB="36576" distL="36576" distR="36576" simplePos="0" relativeHeight="251657728" behindDoc="0" locked="0" layoutInCell="1" allowOverlap="1" wp14:anchorId="2B954BF7" wp14:editId="393FAA56">
                <wp:simplePos x="0" y="0"/>
                <wp:positionH relativeFrom="column">
                  <wp:posOffset>5960745</wp:posOffset>
                </wp:positionH>
                <wp:positionV relativeFrom="paragraph">
                  <wp:posOffset>0</wp:posOffset>
                </wp:positionV>
                <wp:extent cx="2726055" cy="371475"/>
                <wp:effectExtent l="4445" t="0" r="0" b="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3714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297266D" w14:textId="77777777" w:rsidR="00F66215" w:rsidRPr="004C6CEC" w:rsidRDefault="00680AB3" w:rsidP="00F66215">
                            <w:pPr>
                              <w:pStyle w:val="Heading4"/>
                              <w:rPr>
                                <w:color w:val="411D0E"/>
                                <w:sz w:val="32"/>
                              </w:rPr>
                            </w:pPr>
                            <w:r>
                              <w:rPr>
                                <w:color w:val="411D0E"/>
                                <w:sz w:val="32"/>
                              </w:rPr>
                              <w:t>Celebrate the Joy of Giving</w:t>
                            </w:r>
                          </w:p>
                          <w:p w14:paraId="7BA9CA2F" w14:textId="77777777" w:rsidR="00F66215" w:rsidRPr="004C6CEC" w:rsidRDefault="00F66215" w:rsidP="006F773F">
                            <w:pPr>
                              <w:pStyle w:val="Subhead"/>
                            </w:pPr>
                          </w:p>
                          <w:p w14:paraId="3BBE5BD2" w14:textId="77777777"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469.35pt;margin-top:0;width:214.65pt;height:29.2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" filled="f" fillcolor="#cd4313" stroked="f">
                <v:shadow color="#ccc" opacity="49150f"/>
                <v:textbox inset="2.88pt,2.88pt,2.88pt,2.88pt">
                  <w:txbxContent>
                    <w:p w14:paraId="0297266D" w14:textId="77777777" w:rsidR="00F66215" w:rsidRPr="004C6CEC" w:rsidRDefault="00680AB3" w:rsidP="00F66215">
                      <w:pPr>
                        <w:pStyle w:val="Heading4"/>
                        <w:rPr>
                          <w:color w:val="411D0E"/>
                          <w:sz w:val="32"/>
                        </w:rPr>
                      </w:pPr>
                      <w:r>
                        <w:rPr>
                          <w:color w:val="411D0E"/>
                          <w:sz w:val="32"/>
                        </w:rPr>
                        <w:t>Celebrate the Joy of Giving</w:t>
                      </w:r>
                    </w:p>
                    <w:p w14:paraId="7BA9CA2F" w14:textId="77777777" w:rsidR="00F66215" w:rsidRPr="004C6CEC" w:rsidRDefault="00F66215" w:rsidP="006F773F">
                      <w:pPr>
                        <w:pStyle w:val="Subhead"/>
                      </w:pPr>
                    </w:p>
                    <w:p w14:paraId="3BBE5BD2" w14:textId="77777777" w:rsidR="00F66215" w:rsidRPr="004C6CEC" w:rsidRDefault="00F66215" w:rsidP="00F66215">
                      <w:pPr>
                        <w:jc w:val="center"/>
                      </w:pPr>
                    </w:p>
                  </w:txbxContent>
                </v:textbox>
              </v:shape>
            </w:pict>
          </mc:Fallback>
        </mc:AlternateContent>
      </w:r>
      <w:r>
        <w:rPr>
          <w:noProof/>
          <w:color w:val="auto"/>
          <w:kern w:val="0"/>
          <w:sz w:val="24"/>
        </w:rPr>
        <mc:AlternateContent>
          <mc:Choice Requires="wps">
            <w:drawing>
              <wp:anchor distT="36576" distB="36576" distL="36576" distR="36576" simplePos="0" relativeHeight="251659776" behindDoc="0" locked="0" layoutInCell="1" allowOverlap="1" wp14:anchorId="199007BE" wp14:editId="4A77AB6D">
                <wp:simplePos x="0" y="0"/>
                <wp:positionH relativeFrom="column">
                  <wp:posOffset>-721360</wp:posOffset>
                </wp:positionH>
                <wp:positionV relativeFrom="paragraph">
                  <wp:posOffset>0</wp:posOffset>
                </wp:positionV>
                <wp:extent cx="2649220" cy="571500"/>
                <wp:effectExtent l="2540" t="0" r="2540" b="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571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55DBC43" w14:textId="77777777" w:rsidR="00F66215" w:rsidRPr="004C6CEC" w:rsidRDefault="008C7672" w:rsidP="00F66215">
                            <w:pPr>
                              <w:pStyle w:val="Heading4"/>
                              <w:rPr>
                                <w:color w:val="411D0E"/>
                                <w:sz w:val="32"/>
                              </w:rPr>
                            </w:pPr>
                            <w:r>
                              <w:rPr>
                                <w:color w:val="411D0E"/>
                                <w:sz w:val="32"/>
                              </w:rPr>
                              <w:t>Let me help you give a gift with a personal touch.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56.75pt;margin-top:0;width:208.6pt;height:4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" filled="f" fillcolor="#cd4313" stroked="f">
                <v:shadow color="#ccc" opacity="49150f"/>
                <v:textbox inset="2.88pt,2.88pt,2.88pt,2.88pt">
                  <w:txbxContent>
                    <w:p w14:paraId="655DBC43" w14:textId="77777777" w:rsidR="00F66215" w:rsidRPr="004C6CEC" w:rsidRDefault="008C7672" w:rsidP="00F66215">
                      <w:pPr>
                        <w:pStyle w:val="Heading4"/>
                        <w:rPr>
                          <w:color w:val="411D0E"/>
                          <w:sz w:val="32"/>
                        </w:rPr>
                      </w:pPr>
                      <w:r>
                        <w:rPr>
                          <w:color w:val="411D0E"/>
                          <w:sz w:val="32"/>
                        </w:rPr>
                        <w:t>Let me help you give a gift with a personal touch.</w:t>
                      </w:r>
                    </w:p>
                  </w:txbxContent>
                </v:textbox>
              </v:shape>
            </w:pict>
          </mc:Fallback>
        </mc:AlternateContent>
      </w:r>
      <w:r w:rsidR="001415BF">
        <w:rPr>
          <w:noProof/>
        </w:rPr>
        <w:drawing>
          <wp:anchor distT="0" distB="0" distL="114300" distR="114300" simplePos="0" relativeHeight="251678208" behindDoc="0" locked="0" layoutInCell="1" allowOverlap="1" wp14:anchorId="4585C2AA" wp14:editId="3789C7E7">
            <wp:simplePos x="0" y="0"/>
            <wp:positionH relativeFrom="column">
              <wp:posOffset>272889</wp:posOffset>
            </wp:positionH>
            <wp:positionV relativeFrom="paragraph">
              <wp:posOffset>876015</wp:posOffset>
            </wp:positionV>
            <wp:extent cx="1287913" cy="1750667"/>
            <wp:effectExtent l="38100" t="57150" r="121787" b="97183"/>
            <wp:wrapNone/>
            <wp:docPr id="11" name="Picture 4" descr="C:\Users\Owner\Downloads\MP90040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MP900408890.JPG"/>
                    <pic:cNvPicPr>
                      <a:picLocks noChangeAspect="1" noChangeArrowheads="1"/>
                    </pic:cNvPicPr>
                  </pic:nvPicPr>
                  <pic:blipFill>
                    <a:blip r:embed="rId14" cstate="print"/>
                    <a:srcRect/>
                    <a:stretch>
                      <a:fillRect/>
                    </a:stretch>
                  </pic:blipFill>
                  <pic:spPr bwMode="auto">
                    <a:xfrm>
                      <a:off x="0" y="0"/>
                      <a:ext cx="1287913" cy="1750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415BF">
        <w:rPr>
          <w:noProof/>
        </w:rPr>
        <w:drawing>
          <wp:anchor distT="0" distB="0" distL="114300" distR="114300" simplePos="0" relativeHeight="251677184" behindDoc="0" locked="0" layoutInCell="1" allowOverlap="1" wp14:anchorId="3BC6C215" wp14:editId="53107F50">
            <wp:simplePos x="0" y="0"/>
            <wp:positionH relativeFrom="column">
              <wp:posOffset>6600048</wp:posOffset>
            </wp:positionH>
            <wp:positionV relativeFrom="paragraph">
              <wp:posOffset>600501</wp:posOffset>
            </wp:positionV>
            <wp:extent cx="1509499" cy="1487606"/>
            <wp:effectExtent l="38100" t="57150" r="109751" b="93544"/>
            <wp:wrapNone/>
            <wp:docPr id="10" name="Picture 3" descr="C:\Users\Owner\Downloads\MP90040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MP900409388.JPG"/>
                    <pic:cNvPicPr>
                      <a:picLocks noChangeAspect="1" noChangeArrowheads="1"/>
                    </pic:cNvPicPr>
                  </pic:nvPicPr>
                  <pic:blipFill>
                    <a:blip r:embed="rId15" cstate="print"/>
                    <a:srcRect/>
                    <a:stretch>
                      <a:fillRect/>
                    </a:stretch>
                  </pic:blipFill>
                  <pic:spPr bwMode="auto">
                    <a:xfrm>
                      <a:off x="0" y="0"/>
                      <a:ext cx="1509499" cy="1487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mc:AlternateContent>
          <mc:Choice Requires="wps">
            <w:drawing>
              <wp:anchor distT="0" distB="0" distL="114300" distR="114300" simplePos="0" relativeHeight="251675136" behindDoc="0" locked="0" layoutInCell="1" allowOverlap="1" wp14:anchorId="3AF0F82E" wp14:editId="5A1075C2">
                <wp:simplePos x="0" y="0"/>
                <wp:positionH relativeFrom="column">
                  <wp:posOffset>3522345</wp:posOffset>
                </wp:positionH>
                <wp:positionV relativeFrom="paragraph">
                  <wp:posOffset>5362575</wp:posOffset>
                </wp:positionV>
                <wp:extent cx="1801495" cy="1140460"/>
                <wp:effectExtent l="4445" t="3175" r="0" b="0"/>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3E1F00"/>
                              </a:solidFill>
                              <a:miter lim="800000"/>
                              <a:headEnd/>
                              <a:tailEnd/>
                            </a14:hiddenLine>
                          </a:ext>
                        </a:extLst>
                      </wps:spPr>
                      <wps:txbx>
                        <w:txbxContent>
                          <w:p w14:paraId="688F9023" w14:textId="77777777" w:rsidR="003D40A8" w:rsidRPr="005337FD" w:rsidRDefault="003D40A8" w:rsidP="003D40A8">
                            <w:pPr>
                              <w:pStyle w:val="Caption1"/>
                              <w:jc w:val="center"/>
                            </w:pPr>
                            <w:r>
                              <w:t>Giving isn’t just a holiday thing-it’s an everyday thing! In fact, giving is all about making a connection, sharing your love and showing your appreciation at any and all times of the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margin-left:277.35pt;margin-top:422.25pt;width:141.85pt;height:89.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" filled="f" stroked="f" strokecolor="#3e1f00" strokeweight="1.5pt">
                <v:textbox>
                  <w:txbxContent>
                    <w:p w14:paraId="688F9023" w14:textId="77777777" w:rsidR="003D40A8" w:rsidRPr="005337FD" w:rsidRDefault="003D40A8" w:rsidP="003D40A8">
                      <w:pPr>
                        <w:pStyle w:val="Caption1"/>
                        <w:jc w:val="center"/>
                      </w:pPr>
                      <w:r>
                        <w:t>Giving isn’t just a holiday thing-it’s an everyday thing! In fact, giving is all about making a connection, sharing your love and showing your appreciation at any and all times of the year.</w:t>
                      </w:r>
                    </w:p>
                  </w:txbxContent>
                </v:textbox>
              </v:shape>
            </w:pict>
          </mc:Fallback>
        </mc:AlternateContent>
      </w:r>
      <w:r w:rsidR="006553AE">
        <w:rPr>
          <w:noProof/>
        </w:rPr>
        <w:drawing>
          <wp:anchor distT="0" distB="0" distL="114300" distR="114300" simplePos="0" relativeHeight="251676160" behindDoc="0" locked="0" layoutInCell="1" allowOverlap="1" wp14:anchorId="496DC790" wp14:editId="138DCAC3">
            <wp:simplePos x="0" y="0"/>
            <wp:positionH relativeFrom="column">
              <wp:posOffset>2349908</wp:posOffset>
            </wp:positionH>
            <wp:positionV relativeFrom="paragraph">
              <wp:posOffset>5314954</wp:posOffset>
            </wp:positionV>
            <wp:extent cx="1136195" cy="1151757"/>
            <wp:effectExtent l="171450" t="133350" r="216355" b="162693"/>
            <wp:wrapNone/>
            <wp:docPr id="9" name="Picture 2" descr="C:\Users\Owner\Downloads\MP90043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MP900430459.JPG"/>
                    <pic:cNvPicPr>
                      <a:picLocks noChangeAspect="1" noChangeArrowheads="1"/>
                    </pic:cNvPicPr>
                  </pic:nvPicPr>
                  <pic:blipFill>
                    <a:blip r:embed="rId16" cstate="print"/>
                    <a:srcRect/>
                    <a:stretch>
                      <a:fillRect/>
                    </a:stretch>
                  </pic:blipFill>
                  <pic:spPr bwMode="auto">
                    <a:xfrm rot="21073903">
                      <a:off x="0" y="0"/>
                      <a:ext cx="1136195" cy="1151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mc:AlternateContent>
          <mc:Choice Requires="wps">
            <w:drawing>
              <wp:anchor distT="36576" distB="36576" distL="36576" distR="36576" simplePos="0" relativeHeight="251655680" behindDoc="0" locked="0" layoutInCell="1" allowOverlap="1" wp14:anchorId="41A86073" wp14:editId="520159A9">
                <wp:simplePos x="0" y="0"/>
                <wp:positionH relativeFrom="column">
                  <wp:posOffset>6123940</wp:posOffset>
                </wp:positionH>
                <wp:positionV relativeFrom="paragraph">
                  <wp:posOffset>2158365</wp:posOffset>
                </wp:positionV>
                <wp:extent cx="2447925" cy="4067175"/>
                <wp:effectExtent l="2540" t="0" r="635"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0671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linkedTxbx id="12" seq="2"/>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482.2pt;margin-top:169.95pt;width:192.75pt;height:320.2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" filled="f" fillcolor="#cd4313" stroked="f">
                <v:shadow color="#ccc" opacity="49150f"/>
                <v:textbox inset="2.88pt,2.88pt,2.88pt,2.88pt">
                  <w:txbxContent/>
                </v:textbox>
              </v:shape>
            </w:pict>
          </mc:Fallback>
        </mc:AlternateContent>
      </w:r>
      <w:r>
        <w:rPr>
          <w:noProof/>
        </w:rPr>
        <mc:AlternateContent>
          <mc:Choice Requires="wps">
            <w:drawing>
              <wp:anchor distT="36576" distB="36576" distL="36576" distR="36576" simplePos="0" relativeHeight="251654656" behindDoc="0" locked="0" layoutInCell="1" allowOverlap="1" wp14:anchorId="7388EBCC" wp14:editId="75B967A5">
                <wp:simplePos x="0" y="0"/>
                <wp:positionH relativeFrom="column">
                  <wp:posOffset>2733040</wp:posOffset>
                </wp:positionH>
                <wp:positionV relativeFrom="paragraph">
                  <wp:posOffset>66675</wp:posOffset>
                </wp:positionV>
                <wp:extent cx="2447925" cy="5187315"/>
                <wp:effectExtent l="2540" t="3175" r="635" b="381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18731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linkedTxbx id="12"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215.2pt;margin-top:5.25pt;width:192.75pt;height:408.4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" filled="f" fillcolor="#cd4313" stroked="f">
                <v:shadow color="#ccc" opacity="49150f"/>
                <v:textbox style="mso-next-textbox:#Text Box 28" inset="2.88pt,2.88pt,2.88pt,2.88pt">
                  <w:txbxContent/>
                </v:textbox>
              </v:shape>
            </w:pict>
          </mc:Fallback>
        </mc:AlternateContent>
      </w:r>
      <w:r>
        <w:rPr>
          <w:noProof/>
        </w:rPr>
        <mc:AlternateContent>
          <mc:Choice Requires="wps">
            <w:drawing>
              <wp:anchor distT="36576" distB="36576" distL="36576" distR="36576" simplePos="0" relativeHeight="251656704" behindDoc="0" locked="0" layoutInCell="1" allowOverlap="1" wp14:anchorId="66CAF103" wp14:editId="2456DBB9">
                <wp:simplePos x="0" y="0"/>
                <wp:positionH relativeFrom="column">
                  <wp:posOffset>-572135</wp:posOffset>
                </wp:positionH>
                <wp:positionV relativeFrom="paragraph">
                  <wp:posOffset>2743200</wp:posOffset>
                </wp:positionV>
                <wp:extent cx="2371725" cy="3670935"/>
                <wp:effectExtent l="0" t="0" r="381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670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id="12">
                        <w:txbxContent>
                          <w:p w14:paraId="65FF4B7F" w14:textId="77777777" w:rsidR="00D93EF3" w:rsidRPr="00D93EF3" w:rsidRDefault="00242640" w:rsidP="00D93EF3">
                            <w:pPr>
                              <w:pStyle w:val="BodyText"/>
                              <w:jc w:val="both"/>
                            </w:pPr>
                            <w:r>
                              <w:t>Y</w:t>
                            </w:r>
                            <w:r w:rsidR="00D93EF3">
                              <w:t xml:space="preserve">ou know that </w:t>
                            </w:r>
                            <w:r w:rsidR="00D93EF3">
                              <w:rPr>
                                <w:b/>
                                <w:i/>
                              </w:rPr>
                              <w:t>time</w:t>
                            </w:r>
                            <w:r w:rsidR="00D93EF3">
                              <w:t xml:space="preserve"> is a precious commodity in achieving success in your business. Let me help you this year. Everyone likes to receive a wrapped gift. It’s more exciting and personal. It says and means so much more to your hard working employees. Also, your clients will appreciate that you thought of them in such a way. I know from experience that what you send out into the lives of others comes back into your own. Let me help you give a personal touch that will mean so much to the person receiving it.</w:t>
                            </w:r>
                          </w:p>
                          <w:p w14:paraId="0E00374F" w14:textId="77777777" w:rsidR="00242640" w:rsidRDefault="00242640" w:rsidP="00C84C2B">
                            <w:pPr>
                              <w:pStyle w:val="BodyText"/>
                              <w:jc w:val="center"/>
                              <w:rPr>
                                <w:b/>
                                <w:sz w:val="24"/>
                                <w:szCs w:val="24"/>
                              </w:rPr>
                            </w:pPr>
                          </w:p>
                          <w:p w14:paraId="395681F4" w14:textId="77777777" w:rsidR="00C84C2B" w:rsidRPr="00C84C2B" w:rsidRDefault="00C84C2B" w:rsidP="00C84C2B">
                            <w:pPr>
                              <w:pStyle w:val="BodyText"/>
                              <w:jc w:val="center"/>
                              <w:rPr>
                                <w:b/>
                                <w:sz w:val="24"/>
                                <w:szCs w:val="24"/>
                              </w:rPr>
                            </w:pPr>
                            <w:r w:rsidRPr="00C84C2B">
                              <w:rPr>
                                <w:b/>
                                <w:sz w:val="24"/>
                                <w:szCs w:val="24"/>
                              </w:rPr>
                              <w:t>Don’t Forget Friends &amp; Family</w:t>
                            </w:r>
                          </w:p>
                          <w:p w14:paraId="46C44695" w14:textId="77777777" w:rsidR="00D93EF3" w:rsidRDefault="00C84C2B" w:rsidP="00D93EF3">
                            <w:pPr>
                              <w:pStyle w:val="BodyText"/>
                              <w:jc w:val="both"/>
                            </w:pPr>
                            <w:r>
                              <w:t>While you’re already shopping, why not do it all at once. I offer the same great services to you while you’re shopping for your executive needs and you can give that same personal touch to the gifts you give to your family and friends.</w:t>
                            </w:r>
                          </w:p>
                          <w:p w14:paraId="72D48CE8" w14:textId="77777777" w:rsidR="00C84C2B" w:rsidRPr="00C84C2B" w:rsidRDefault="00C84C2B" w:rsidP="00C84C2B">
                            <w:pPr>
                              <w:pStyle w:val="BodyText"/>
                              <w:jc w:val="center"/>
                              <w:rPr>
                                <w:b/>
                                <w:sz w:val="24"/>
                                <w:szCs w:val="24"/>
                              </w:rPr>
                            </w:pPr>
                            <w:r w:rsidRPr="00C84C2B">
                              <w:rPr>
                                <w:b/>
                                <w:sz w:val="24"/>
                                <w:szCs w:val="24"/>
                              </w:rPr>
                              <w:t>Executive Gift Shopping Service</w:t>
                            </w:r>
                          </w:p>
                          <w:p w14:paraId="5F2E84C2" w14:textId="77777777" w:rsidR="00C84C2B" w:rsidRDefault="00C84C2B" w:rsidP="00D93EF3">
                            <w:pPr>
                              <w:pStyle w:val="BodyText"/>
                              <w:jc w:val="both"/>
                              <w:rPr>
                                <w:i/>
                              </w:rPr>
                            </w:pPr>
                            <w:r>
                              <w:rPr>
                                <w:i/>
                              </w:rPr>
                              <w:t>For Them:</w:t>
                            </w:r>
                          </w:p>
                          <w:p w14:paraId="16A7F6A6" w14:textId="77777777" w:rsidR="00C84C2B" w:rsidRPr="00C84C2B" w:rsidRDefault="00C84C2B" w:rsidP="00C84C2B">
                            <w:pPr>
                              <w:pStyle w:val="BodyText"/>
                              <w:numPr>
                                <w:ilvl w:val="0"/>
                                <w:numId w:val="1"/>
                              </w:numPr>
                              <w:spacing w:line="276" w:lineRule="auto"/>
                              <w:jc w:val="both"/>
                              <w:rPr>
                                <w:sz w:val="20"/>
                              </w:rPr>
                            </w:pPr>
                            <w:r w:rsidRPr="00C84C2B">
                              <w:rPr>
                                <w:sz w:val="20"/>
                              </w:rPr>
                              <w:t>Customized Gift Baskets</w:t>
                            </w:r>
                            <w:r>
                              <w:rPr>
                                <w:sz w:val="20"/>
                              </w:rPr>
                              <w:t xml:space="preserve"> </w:t>
                            </w:r>
                            <w:r w:rsidRPr="00C84C2B">
                              <w:rPr>
                                <w:sz w:val="20"/>
                              </w:rPr>
                              <w:t>(from $25 up)</w:t>
                            </w:r>
                          </w:p>
                          <w:p w14:paraId="44ADEE8F" w14:textId="77777777" w:rsidR="00C84C2B" w:rsidRPr="00C84C2B" w:rsidRDefault="00C84C2B" w:rsidP="00C84C2B">
                            <w:pPr>
                              <w:pStyle w:val="BodyText"/>
                              <w:numPr>
                                <w:ilvl w:val="0"/>
                                <w:numId w:val="1"/>
                              </w:numPr>
                              <w:spacing w:line="276" w:lineRule="auto"/>
                              <w:jc w:val="both"/>
                              <w:rPr>
                                <w:sz w:val="20"/>
                              </w:rPr>
                            </w:pPr>
                            <w:r w:rsidRPr="00C84C2B">
                              <w:rPr>
                                <w:sz w:val="20"/>
                              </w:rPr>
                              <w:t>Gift Certificates</w:t>
                            </w:r>
                          </w:p>
                          <w:p w14:paraId="5FA5BCE3" w14:textId="77777777" w:rsidR="00C84C2B" w:rsidRDefault="00C84C2B" w:rsidP="00C84C2B">
                            <w:pPr>
                              <w:pStyle w:val="BodyText"/>
                              <w:numPr>
                                <w:ilvl w:val="0"/>
                                <w:numId w:val="1"/>
                              </w:numPr>
                              <w:spacing w:line="276" w:lineRule="auto"/>
                              <w:jc w:val="both"/>
                              <w:rPr>
                                <w:sz w:val="20"/>
                              </w:rPr>
                            </w:pPr>
                            <w:r w:rsidRPr="00C84C2B">
                              <w:rPr>
                                <w:sz w:val="20"/>
                              </w:rPr>
                              <w:t>100% Product Satisfaction Guaranteed</w:t>
                            </w:r>
                          </w:p>
                          <w:p w14:paraId="744C419B" w14:textId="77777777" w:rsidR="00C84C2B" w:rsidRDefault="00C84C2B" w:rsidP="00C84C2B">
                            <w:pPr>
                              <w:pStyle w:val="BodyText"/>
                              <w:numPr>
                                <w:ilvl w:val="0"/>
                                <w:numId w:val="1"/>
                              </w:numPr>
                              <w:spacing w:line="276" w:lineRule="auto"/>
                              <w:jc w:val="both"/>
                              <w:rPr>
                                <w:sz w:val="20"/>
                              </w:rPr>
                            </w:pPr>
                            <w:r>
                              <w:rPr>
                                <w:sz w:val="20"/>
                              </w:rPr>
                              <w:t>Products for Men, Women, &amp; Teens</w:t>
                            </w:r>
                          </w:p>
                          <w:p w14:paraId="2C7DBBCA" w14:textId="77777777" w:rsidR="00C84C2B" w:rsidRDefault="00C84C2B" w:rsidP="00C84C2B">
                            <w:pPr>
                              <w:pStyle w:val="BodyText"/>
                              <w:numPr>
                                <w:ilvl w:val="0"/>
                                <w:numId w:val="1"/>
                              </w:numPr>
                              <w:spacing w:line="276" w:lineRule="auto"/>
                              <w:jc w:val="both"/>
                              <w:rPr>
                                <w:sz w:val="20"/>
                              </w:rPr>
                            </w:pPr>
                            <w:r>
                              <w:rPr>
                                <w:sz w:val="20"/>
                              </w:rPr>
                              <w:t>Bonus checks can be included in Gift Baskets</w:t>
                            </w:r>
                          </w:p>
                          <w:p w14:paraId="6E99FE2F" w14:textId="77777777" w:rsidR="00C84C2B" w:rsidRPr="00C84C2B" w:rsidRDefault="00C84C2B" w:rsidP="00C84C2B">
                            <w:pPr>
                              <w:pStyle w:val="BodyText"/>
                              <w:numPr>
                                <w:ilvl w:val="0"/>
                                <w:numId w:val="1"/>
                              </w:numPr>
                              <w:spacing w:line="276" w:lineRule="auto"/>
                              <w:jc w:val="both"/>
                              <w:rPr>
                                <w:sz w:val="20"/>
                              </w:rPr>
                            </w:pPr>
                            <w:r>
                              <w:rPr>
                                <w:sz w:val="20"/>
                              </w:rPr>
                              <w:t>Prices start as low as $10 for Office Grab Bag Gifts</w:t>
                            </w:r>
                          </w:p>
                          <w:p w14:paraId="24B94E0E" w14:textId="77777777" w:rsidR="00C84C2B" w:rsidRDefault="00C84C2B" w:rsidP="00D93EF3">
                            <w:pPr>
                              <w:pStyle w:val="BodyText"/>
                              <w:jc w:val="both"/>
                              <w:rPr>
                                <w:i/>
                              </w:rPr>
                            </w:pPr>
                            <w:r>
                              <w:rPr>
                                <w:i/>
                              </w:rPr>
                              <w:t>For You:</w:t>
                            </w:r>
                          </w:p>
                          <w:p w14:paraId="73F44806" w14:textId="77777777" w:rsidR="00C84C2B" w:rsidRPr="00C84C2B" w:rsidRDefault="00C84C2B" w:rsidP="00390078">
                            <w:pPr>
                              <w:pStyle w:val="BodyText"/>
                              <w:numPr>
                                <w:ilvl w:val="0"/>
                                <w:numId w:val="2"/>
                              </w:numPr>
                              <w:spacing w:line="276" w:lineRule="auto"/>
                              <w:jc w:val="both"/>
                              <w:rPr>
                                <w:i/>
                              </w:rPr>
                            </w:pPr>
                            <w:r>
                              <w:rPr>
                                <w:sz w:val="20"/>
                              </w:rPr>
                              <w:t>DISCOUNTS on All Orders over $400</w:t>
                            </w:r>
                          </w:p>
                          <w:p w14:paraId="7D7BFF51" w14:textId="77777777" w:rsidR="00C84C2B" w:rsidRPr="00C84C2B" w:rsidRDefault="00C84C2B" w:rsidP="00390078">
                            <w:pPr>
                              <w:pStyle w:val="BodyText"/>
                              <w:numPr>
                                <w:ilvl w:val="0"/>
                                <w:numId w:val="2"/>
                              </w:numPr>
                              <w:spacing w:line="276" w:lineRule="auto"/>
                              <w:jc w:val="both"/>
                              <w:rPr>
                                <w:i/>
                              </w:rPr>
                            </w:pPr>
                            <w:r>
                              <w:rPr>
                                <w:sz w:val="20"/>
                              </w:rPr>
                              <w:t>Use of Layaway plan (pay ½ now, ½ at delivery)</w:t>
                            </w:r>
                          </w:p>
                          <w:p w14:paraId="18FED16C" w14:textId="77777777" w:rsidR="00C84C2B" w:rsidRPr="00390078" w:rsidRDefault="00C84C2B" w:rsidP="00390078">
                            <w:pPr>
                              <w:pStyle w:val="BodyText"/>
                              <w:numPr>
                                <w:ilvl w:val="0"/>
                                <w:numId w:val="2"/>
                              </w:numPr>
                              <w:spacing w:line="276" w:lineRule="auto"/>
                              <w:jc w:val="both"/>
                              <w:rPr>
                                <w:i/>
                              </w:rPr>
                            </w:pPr>
                            <w:r>
                              <w:rPr>
                                <w:sz w:val="20"/>
                              </w:rPr>
                              <w:t>Recipient may exchange gift</w:t>
                            </w:r>
                          </w:p>
                          <w:p w14:paraId="02B4CD9E" w14:textId="77777777" w:rsidR="00390078" w:rsidRPr="00390078" w:rsidRDefault="00390078" w:rsidP="00390078">
                            <w:pPr>
                              <w:pStyle w:val="BodyText"/>
                              <w:numPr>
                                <w:ilvl w:val="0"/>
                                <w:numId w:val="2"/>
                              </w:numPr>
                              <w:spacing w:line="276" w:lineRule="auto"/>
                              <w:jc w:val="both"/>
                              <w:rPr>
                                <w:i/>
                              </w:rPr>
                            </w:pPr>
                            <w:r>
                              <w:rPr>
                                <w:sz w:val="20"/>
                              </w:rPr>
                              <w:t>Gift Wrapping</w:t>
                            </w:r>
                          </w:p>
                          <w:p w14:paraId="6D40CE68" w14:textId="77777777" w:rsidR="00390078" w:rsidRPr="00390078" w:rsidRDefault="00390078" w:rsidP="00390078">
                            <w:pPr>
                              <w:pStyle w:val="BodyText"/>
                              <w:numPr>
                                <w:ilvl w:val="0"/>
                                <w:numId w:val="2"/>
                              </w:numPr>
                              <w:spacing w:line="276" w:lineRule="auto"/>
                              <w:jc w:val="both"/>
                              <w:rPr>
                                <w:i/>
                              </w:rPr>
                            </w:pPr>
                            <w:r>
                              <w:rPr>
                                <w:sz w:val="20"/>
                              </w:rPr>
                              <w:t>FREE delivery of Gifts to your home or office, shipping also available.</w:t>
                            </w:r>
                          </w:p>
                          <w:p w14:paraId="6A3B6BD5" w14:textId="77777777" w:rsidR="003C4C54" w:rsidRPr="003C4C54" w:rsidRDefault="003C4C54" w:rsidP="003D40A8">
                            <w:pPr>
                              <w:pStyle w:val="BodyText"/>
                              <w:jc w:val="center"/>
                              <w:rPr>
                                <w:b/>
                                <w:sz w:val="24"/>
                                <w:szCs w:val="24"/>
                              </w:rPr>
                            </w:pPr>
                            <w:r>
                              <w:rPr>
                                <w:b/>
                                <w:sz w:val="24"/>
                                <w:szCs w:val="24"/>
                              </w:rPr>
                              <w:t>Special</w:t>
                            </w:r>
                            <w:r w:rsidR="003D40A8">
                              <w:rPr>
                                <w:b/>
                                <w:sz w:val="24"/>
                                <w:szCs w:val="24"/>
                              </w:rPr>
                              <w:t xml:space="preserve"> People to Remember When Making Your Holiday Gift List</w:t>
                            </w:r>
                          </w:p>
                          <w:p w14:paraId="04A4CB7C" w14:textId="77777777" w:rsidR="003C4C54" w:rsidRPr="003D40A8" w:rsidRDefault="003D40A8" w:rsidP="00840440">
                            <w:pPr>
                              <w:pStyle w:val="BodyText"/>
                              <w:numPr>
                                <w:ilvl w:val="0"/>
                                <w:numId w:val="3"/>
                              </w:numPr>
                              <w:spacing w:line="240" w:lineRule="auto"/>
                              <w:jc w:val="both"/>
                              <w:rPr>
                                <w:sz w:val="20"/>
                              </w:rPr>
                            </w:pPr>
                            <w:r w:rsidRPr="003D40A8">
                              <w:rPr>
                                <w:sz w:val="20"/>
                              </w:rPr>
                              <w:t>Priest/Minister/Rabbi</w:t>
                            </w:r>
                          </w:p>
                          <w:p w14:paraId="411F0640" w14:textId="77777777" w:rsidR="003D40A8" w:rsidRPr="003D40A8" w:rsidRDefault="003D40A8" w:rsidP="00840440">
                            <w:pPr>
                              <w:pStyle w:val="BodyText"/>
                              <w:numPr>
                                <w:ilvl w:val="0"/>
                                <w:numId w:val="3"/>
                              </w:numPr>
                              <w:spacing w:line="240" w:lineRule="auto"/>
                              <w:jc w:val="both"/>
                              <w:rPr>
                                <w:sz w:val="20"/>
                              </w:rPr>
                            </w:pPr>
                            <w:r w:rsidRPr="003D40A8">
                              <w:rPr>
                                <w:sz w:val="20"/>
                              </w:rPr>
                              <w:t>Teacher</w:t>
                            </w:r>
                          </w:p>
                          <w:p w14:paraId="5E3F938C" w14:textId="77777777" w:rsidR="003D40A8" w:rsidRPr="003D40A8" w:rsidRDefault="003D40A8" w:rsidP="00840440">
                            <w:pPr>
                              <w:pStyle w:val="BodyText"/>
                              <w:numPr>
                                <w:ilvl w:val="0"/>
                                <w:numId w:val="3"/>
                              </w:numPr>
                              <w:spacing w:line="240" w:lineRule="auto"/>
                              <w:jc w:val="both"/>
                              <w:rPr>
                                <w:sz w:val="20"/>
                              </w:rPr>
                            </w:pPr>
                            <w:r w:rsidRPr="003D40A8">
                              <w:rPr>
                                <w:sz w:val="20"/>
                              </w:rPr>
                              <w:t>Secretary</w:t>
                            </w:r>
                          </w:p>
                          <w:p w14:paraId="480C5AF1" w14:textId="77777777" w:rsidR="003D40A8" w:rsidRPr="003D40A8" w:rsidRDefault="003D40A8" w:rsidP="00840440">
                            <w:pPr>
                              <w:pStyle w:val="BodyText"/>
                              <w:numPr>
                                <w:ilvl w:val="0"/>
                                <w:numId w:val="3"/>
                              </w:numPr>
                              <w:spacing w:line="240" w:lineRule="auto"/>
                              <w:jc w:val="both"/>
                              <w:rPr>
                                <w:sz w:val="20"/>
                              </w:rPr>
                            </w:pPr>
                            <w:r w:rsidRPr="003D40A8">
                              <w:rPr>
                                <w:sz w:val="20"/>
                              </w:rPr>
                              <w:t>Boss</w:t>
                            </w:r>
                          </w:p>
                          <w:p w14:paraId="1D09BDC6" w14:textId="77777777" w:rsidR="003D40A8" w:rsidRPr="003D40A8" w:rsidRDefault="003D40A8" w:rsidP="00840440">
                            <w:pPr>
                              <w:pStyle w:val="BodyText"/>
                              <w:numPr>
                                <w:ilvl w:val="0"/>
                                <w:numId w:val="3"/>
                              </w:numPr>
                              <w:spacing w:line="240" w:lineRule="auto"/>
                              <w:jc w:val="both"/>
                              <w:rPr>
                                <w:sz w:val="20"/>
                              </w:rPr>
                            </w:pPr>
                            <w:r w:rsidRPr="003D40A8">
                              <w:rPr>
                                <w:sz w:val="20"/>
                              </w:rPr>
                              <w:t>Co-workers/Employees</w:t>
                            </w:r>
                          </w:p>
                          <w:p w14:paraId="19C20FD3" w14:textId="77777777" w:rsidR="003D40A8" w:rsidRPr="003D40A8" w:rsidRDefault="003D40A8" w:rsidP="00840440">
                            <w:pPr>
                              <w:pStyle w:val="BodyText"/>
                              <w:numPr>
                                <w:ilvl w:val="0"/>
                                <w:numId w:val="3"/>
                              </w:numPr>
                              <w:spacing w:line="240" w:lineRule="auto"/>
                              <w:jc w:val="both"/>
                              <w:rPr>
                                <w:sz w:val="20"/>
                              </w:rPr>
                            </w:pPr>
                            <w:r w:rsidRPr="003D40A8">
                              <w:rPr>
                                <w:sz w:val="20"/>
                              </w:rPr>
                              <w:t>Baby Sitter</w:t>
                            </w:r>
                          </w:p>
                          <w:p w14:paraId="44E5E2A6" w14:textId="77777777" w:rsidR="003D40A8" w:rsidRPr="003D40A8" w:rsidRDefault="003D40A8" w:rsidP="00840440">
                            <w:pPr>
                              <w:pStyle w:val="BodyText"/>
                              <w:numPr>
                                <w:ilvl w:val="0"/>
                                <w:numId w:val="3"/>
                              </w:numPr>
                              <w:spacing w:line="240" w:lineRule="auto"/>
                              <w:jc w:val="both"/>
                              <w:rPr>
                                <w:sz w:val="20"/>
                              </w:rPr>
                            </w:pPr>
                            <w:r w:rsidRPr="003D40A8">
                              <w:rPr>
                                <w:sz w:val="20"/>
                              </w:rPr>
                              <w:t>Paper Carrier</w:t>
                            </w:r>
                          </w:p>
                          <w:p w14:paraId="4234E1B5" w14:textId="77777777" w:rsidR="003D40A8" w:rsidRPr="003D40A8" w:rsidRDefault="003D40A8" w:rsidP="00840440">
                            <w:pPr>
                              <w:pStyle w:val="BodyText"/>
                              <w:numPr>
                                <w:ilvl w:val="0"/>
                                <w:numId w:val="3"/>
                              </w:numPr>
                              <w:spacing w:line="240" w:lineRule="auto"/>
                              <w:jc w:val="both"/>
                              <w:rPr>
                                <w:sz w:val="20"/>
                              </w:rPr>
                            </w:pPr>
                            <w:r w:rsidRPr="003D40A8">
                              <w:rPr>
                                <w:sz w:val="20"/>
                              </w:rPr>
                              <w:t>House Sitter</w:t>
                            </w:r>
                          </w:p>
                          <w:p w14:paraId="01C3A9B6" w14:textId="77777777" w:rsidR="003D40A8" w:rsidRPr="003D40A8" w:rsidRDefault="003D40A8" w:rsidP="00840440">
                            <w:pPr>
                              <w:pStyle w:val="BodyText"/>
                              <w:numPr>
                                <w:ilvl w:val="0"/>
                                <w:numId w:val="3"/>
                              </w:numPr>
                              <w:spacing w:line="240" w:lineRule="auto"/>
                              <w:jc w:val="both"/>
                              <w:rPr>
                                <w:sz w:val="20"/>
                              </w:rPr>
                            </w:pPr>
                            <w:r w:rsidRPr="003D40A8">
                              <w:rPr>
                                <w:sz w:val="20"/>
                              </w:rPr>
                              <w:t>Mail Carrier</w:t>
                            </w:r>
                          </w:p>
                          <w:p w14:paraId="4A524D22" w14:textId="77777777" w:rsidR="003D40A8" w:rsidRPr="003D40A8" w:rsidRDefault="003D40A8" w:rsidP="00840440">
                            <w:pPr>
                              <w:pStyle w:val="BodyText"/>
                              <w:numPr>
                                <w:ilvl w:val="0"/>
                                <w:numId w:val="3"/>
                              </w:numPr>
                              <w:spacing w:line="240" w:lineRule="auto"/>
                              <w:jc w:val="both"/>
                              <w:rPr>
                                <w:sz w:val="20"/>
                              </w:rPr>
                            </w:pPr>
                            <w:r w:rsidRPr="003D40A8">
                              <w:rPr>
                                <w:sz w:val="20"/>
                              </w:rPr>
                              <w:t>Landlord/Apartment Manger</w:t>
                            </w:r>
                          </w:p>
                          <w:p w14:paraId="5265FD06" w14:textId="77777777" w:rsidR="003D40A8" w:rsidRDefault="003D40A8" w:rsidP="00840440">
                            <w:pPr>
                              <w:pStyle w:val="BodyText"/>
                              <w:numPr>
                                <w:ilvl w:val="0"/>
                                <w:numId w:val="3"/>
                              </w:numPr>
                              <w:spacing w:line="240" w:lineRule="auto"/>
                              <w:jc w:val="both"/>
                              <w:rPr>
                                <w:sz w:val="20"/>
                              </w:rPr>
                            </w:pPr>
                            <w:r w:rsidRPr="003D40A8">
                              <w:rPr>
                                <w:sz w:val="20"/>
                              </w:rPr>
                              <w:t>Neighbors</w:t>
                            </w:r>
                          </w:p>
                          <w:p w14:paraId="2DA8C0B3" w14:textId="77777777" w:rsidR="003D40A8" w:rsidRDefault="003D40A8" w:rsidP="00840440">
                            <w:pPr>
                              <w:pStyle w:val="BodyText"/>
                              <w:numPr>
                                <w:ilvl w:val="0"/>
                                <w:numId w:val="3"/>
                              </w:numPr>
                              <w:spacing w:line="240" w:lineRule="auto"/>
                              <w:jc w:val="both"/>
                              <w:rPr>
                                <w:sz w:val="20"/>
                              </w:rPr>
                            </w:pPr>
                            <w:r>
                              <w:rPr>
                                <w:sz w:val="20"/>
                              </w:rPr>
                              <w:t>Pet Sitter</w:t>
                            </w:r>
                          </w:p>
                          <w:p w14:paraId="3DF54D9F" w14:textId="77777777" w:rsidR="003D40A8" w:rsidRDefault="003D40A8" w:rsidP="00840440">
                            <w:pPr>
                              <w:pStyle w:val="BodyText"/>
                              <w:numPr>
                                <w:ilvl w:val="0"/>
                                <w:numId w:val="3"/>
                              </w:numPr>
                              <w:spacing w:line="240" w:lineRule="auto"/>
                              <w:jc w:val="both"/>
                              <w:rPr>
                                <w:sz w:val="20"/>
                              </w:rPr>
                            </w:pPr>
                            <w:r>
                              <w:rPr>
                                <w:sz w:val="20"/>
                              </w:rPr>
                              <w:t>College Roommates</w:t>
                            </w:r>
                          </w:p>
                          <w:p w14:paraId="06AFA841" w14:textId="77777777" w:rsidR="003D40A8" w:rsidRDefault="003D40A8" w:rsidP="00840440">
                            <w:pPr>
                              <w:pStyle w:val="BodyText"/>
                              <w:numPr>
                                <w:ilvl w:val="0"/>
                                <w:numId w:val="3"/>
                              </w:numPr>
                              <w:spacing w:line="240" w:lineRule="auto"/>
                              <w:jc w:val="both"/>
                              <w:rPr>
                                <w:sz w:val="20"/>
                              </w:rPr>
                            </w:pPr>
                            <w:r>
                              <w:rPr>
                                <w:sz w:val="20"/>
                              </w:rPr>
                              <w:t>Hair Stylists</w:t>
                            </w:r>
                          </w:p>
                          <w:p w14:paraId="1BD670C6" w14:textId="77777777" w:rsidR="003D40A8" w:rsidRDefault="003D40A8" w:rsidP="00840440">
                            <w:pPr>
                              <w:pStyle w:val="BodyText"/>
                              <w:numPr>
                                <w:ilvl w:val="0"/>
                                <w:numId w:val="3"/>
                              </w:numPr>
                              <w:spacing w:line="240" w:lineRule="auto"/>
                              <w:jc w:val="both"/>
                              <w:rPr>
                                <w:sz w:val="20"/>
                              </w:rPr>
                            </w:pPr>
                            <w:r>
                              <w:rPr>
                                <w:sz w:val="20"/>
                              </w:rPr>
                              <w:t>Manicurist</w:t>
                            </w:r>
                          </w:p>
                          <w:p w14:paraId="0CB12763" w14:textId="77777777" w:rsidR="003D40A8" w:rsidRDefault="003D40A8" w:rsidP="00840440">
                            <w:pPr>
                              <w:pStyle w:val="BodyText"/>
                              <w:numPr>
                                <w:ilvl w:val="0"/>
                                <w:numId w:val="3"/>
                              </w:numPr>
                              <w:spacing w:line="240" w:lineRule="auto"/>
                              <w:jc w:val="both"/>
                              <w:rPr>
                                <w:sz w:val="20"/>
                              </w:rPr>
                            </w:pPr>
                            <w:r>
                              <w:rPr>
                                <w:sz w:val="20"/>
                              </w:rPr>
                              <w:t>Housekeeper</w:t>
                            </w:r>
                          </w:p>
                          <w:p w14:paraId="0340B113" w14:textId="77777777" w:rsidR="003D40A8" w:rsidRDefault="003D40A8" w:rsidP="00840440">
                            <w:pPr>
                              <w:pStyle w:val="BodyText"/>
                              <w:numPr>
                                <w:ilvl w:val="0"/>
                                <w:numId w:val="3"/>
                              </w:numPr>
                              <w:spacing w:line="240" w:lineRule="auto"/>
                              <w:jc w:val="both"/>
                              <w:rPr>
                                <w:sz w:val="20"/>
                              </w:rPr>
                            </w:pPr>
                            <w:r>
                              <w:rPr>
                                <w:sz w:val="20"/>
                              </w:rPr>
                              <w:t>Unexpected Holiday Guests</w:t>
                            </w:r>
                          </w:p>
                          <w:p w14:paraId="63D5CA8A" w14:textId="77777777" w:rsidR="003D40A8" w:rsidRDefault="003D40A8" w:rsidP="00840440">
                            <w:pPr>
                              <w:pStyle w:val="BodyText"/>
                              <w:numPr>
                                <w:ilvl w:val="0"/>
                                <w:numId w:val="3"/>
                              </w:numPr>
                              <w:spacing w:line="240" w:lineRule="auto"/>
                              <w:jc w:val="both"/>
                              <w:rPr>
                                <w:sz w:val="20"/>
                              </w:rPr>
                            </w:pPr>
                            <w:r>
                              <w:rPr>
                                <w:sz w:val="20"/>
                              </w:rPr>
                              <w:t>Seamstress/Tailor</w:t>
                            </w:r>
                          </w:p>
                          <w:p w14:paraId="1BC80986" w14:textId="77777777" w:rsidR="003D40A8" w:rsidRDefault="003D40A8" w:rsidP="00840440">
                            <w:pPr>
                              <w:pStyle w:val="BodyText"/>
                              <w:numPr>
                                <w:ilvl w:val="0"/>
                                <w:numId w:val="3"/>
                              </w:numPr>
                              <w:spacing w:line="240" w:lineRule="auto"/>
                              <w:jc w:val="both"/>
                              <w:rPr>
                                <w:sz w:val="20"/>
                              </w:rPr>
                            </w:pPr>
                            <w:r>
                              <w:rPr>
                                <w:sz w:val="20"/>
                              </w:rPr>
                              <w:t>Doorman</w:t>
                            </w:r>
                          </w:p>
                          <w:p w14:paraId="642207AF" w14:textId="77777777" w:rsidR="003D40A8" w:rsidRDefault="003D40A8" w:rsidP="00840440">
                            <w:pPr>
                              <w:pStyle w:val="BodyText"/>
                              <w:numPr>
                                <w:ilvl w:val="0"/>
                                <w:numId w:val="3"/>
                              </w:numPr>
                              <w:spacing w:line="240" w:lineRule="auto"/>
                              <w:jc w:val="both"/>
                              <w:rPr>
                                <w:sz w:val="20"/>
                              </w:rPr>
                            </w:pPr>
                            <w:r>
                              <w:rPr>
                                <w:sz w:val="20"/>
                              </w:rPr>
                              <w:t>Car Pool Riders</w:t>
                            </w:r>
                          </w:p>
                          <w:p w14:paraId="088DB2A6" w14:textId="77777777" w:rsidR="003D40A8" w:rsidRDefault="003D40A8" w:rsidP="00840440">
                            <w:pPr>
                              <w:pStyle w:val="BodyText"/>
                              <w:numPr>
                                <w:ilvl w:val="0"/>
                                <w:numId w:val="3"/>
                              </w:numPr>
                              <w:spacing w:line="240" w:lineRule="auto"/>
                              <w:jc w:val="both"/>
                              <w:rPr>
                                <w:sz w:val="20"/>
                              </w:rPr>
                            </w:pPr>
                            <w:r>
                              <w:rPr>
                                <w:sz w:val="20"/>
                              </w:rPr>
                              <w:t>Security Guard</w:t>
                            </w:r>
                          </w:p>
                          <w:p w14:paraId="3F0B3743" w14:textId="77777777" w:rsidR="00F66215" w:rsidRPr="003D40A8" w:rsidRDefault="003D40A8" w:rsidP="00840440">
                            <w:pPr>
                              <w:pStyle w:val="BodyText"/>
                              <w:numPr>
                                <w:ilvl w:val="0"/>
                                <w:numId w:val="3"/>
                              </w:numPr>
                              <w:spacing w:line="240" w:lineRule="auto"/>
                              <w:jc w:val="both"/>
                              <w:rPr>
                                <w:sz w:val="20"/>
                              </w:rPr>
                            </w:pPr>
                            <w:r w:rsidRPr="00840440">
                              <w:rPr>
                                <w:sz w:val="20"/>
                              </w:rPr>
                              <w:t>And Many More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39" type="#_x0000_t202" style="position:absolute;margin-left:-45pt;margin-top:3in;width:186.75pt;height:289.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" filled="f" stroked="f">
                <v:shadow color="#ccc" opacity="49150f"/>
                <v:textbox style="mso-next-textbox:#Text Box 27" inset="2.88pt,2.88pt,2.88pt,2.88pt">
                  <w:txbxContent>
                    <w:p w14:paraId="65FF4B7F" w14:textId="77777777" w:rsidR="00D93EF3" w:rsidRPr="00D93EF3" w:rsidRDefault="00242640" w:rsidP="00D93EF3">
                      <w:pPr>
                        <w:pStyle w:val="BodyText"/>
                        <w:jc w:val="both"/>
                      </w:pPr>
                      <w:r>
                        <w:t>Y</w:t>
                      </w:r>
                      <w:r w:rsidR="00D93EF3">
                        <w:t xml:space="preserve">ou know that </w:t>
                      </w:r>
                      <w:r w:rsidR="00D93EF3">
                        <w:rPr>
                          <w:b/>
                          <w:i/>
                        </w:rPr>
                        <w:t>time</w:t>
                      </w:r>
                      <w:r w:rsidR="00D93EF3">
                        <w:t xml:space="preserve"> is a precious commodity in achieving success in your business. Let me help you this year. Everyone likes to receive a wrapped gift. It’s more exciting and personal. It says and means so much more to your hard working employees. Also, your clients will appreciate that you thought of them in such a way. I know from experience that what you send out into the lives of others comes back into your own. Let me help you give a personal touch that will mean so much to the person receiving it.</w:t>
                      </w:r>
                    </w:p>
                    <w:p w14:paraId="0E00374F" w14:textId="77777777" w:rsidR="00242640" w:rsidRDefault="00242640" w:rsidP="00C84C2B">
                      <w:pPr>
                        <w:pStyle w:val="BodyText"/>
                        <w:jc w:val="center"/>
                        <w:rPr>
                          <w:b/>
                          <w:sz w:val="24"/>
                          <w:szCs w:val="24"/>
                        </w:rPr>
                      </w:pPr>
                    </w:p>
                    <w:p w14:paraId="395681F4" w14:textId="77777777" w:rsidR="00C84C2B" w:rsidRPr="00C84C2B" w:rsidRDefault="00C84C2B" w:rsidP="00C84C2B">
                      <w:pPr>
                        <w:pStyle w:val="BodyText"/>
                        <w:jc w:val="center"/>
                        <w:rPr>
                          <w:b/>
                          <w:sz w:val="24"/>
                          <w:szCs w:val="24"/>
                        </w:rPr>
                      </w:pPr>
                      <w:r w:rsidRPr="00C84C2B">
                        <w:rPr>
                          <w:b/>
                          <w:sz w:val="24"/>
                          <w:szCs w:val="24"/>
                        </w:rPr>
                        <w:t>Don’t Forget Friends &amp; Family</w:t>
                      </w:r>
                    </w:p>
                    <w:p w14:paraId="46C44695" w14:textId="77777777" w:rsidR="00D93EF3" w:rsidRDefault="00C84C2B" w:rsidP="00D93EF3">
                      <w:pPr>
                        <w:pStyle w:val="BodyText"/>
                        <w:jc w:val="both"/>
                      </w:pPr>
                      <w:r>
                        <w:t>While you’re already shopping, why not do it all at once. I offer the same great services to you while you’re shopping for your executive needs and you can give that same personal touch to the gifts you give to your family and friends.</w:t>
                      </w:r>
                    </w:p>
                    <w:p w14:paraId="72D48CE8" w14:textId="77777777" w:rsidR="00C84C2B" w:rsidRPr="00C84C2B" w:rsidRDefault="00C84C2B" w:rsidP="00C84C2B">
                      <w:pPr>
                        <w:pStyle w:val="BodyText"/>
                        <w:jc w:val="center"/>
                        <w:rPr>
                          <w:b/>
                          <w:sz w:val="24"/>
                          <w:szCs w:val="24"/>
                        </w:rPr>
                      </w:pPr>
                      <w:r w:rsidRPr="00C84C2B">
                        <w:rPr>
                          <w:b/>
                          <w:sz w:val="24"/>
                          <w:szCs w:val="24"/>
                        </w:rPr>
                        <w:t>Executive Gift Shopping Service</w:t>
                      </w:r>
                    </w:p>
                    <w:p w14:paraId="5F2E84C2" w14:textId="77777777" w:rsidR="00C84C2B" w:rsidRDefault="00C84C2B" w:rsidP="00D93EF3">
                      <w:pPr>
                        <w:pStyle w:val="BodyText"/>
                        <w:jc w:val="both"/>
                        <w:rPr>
                          <w:i/>
                        </w:rPr>
                      </w:pPr>
                      <w:r>
                        <w:rPr>
                          <w:i/>
                        </w:rPr>
                        <w:t>For Them:</w:t>
                      </w:r>
                    </w:p>
                    <w:p w14:paraId="16A7F6A6" w14:textId="77777777" w:rsidR="00C84C2B" w:rsidRPr="00C84C2B" w:rsidRDefault="00C84C2B" w:rsidP="00C84C2B">
                      <w:pPr>
                        <w:pStyle w:val="BodyText"/>
                        <w:numPr>
                          <w:ilvl w:val="0"/>
                          <w:numId w:val="1"/>
                        </w:numPr>
                        <w:spacing w:line="276" w:lineRule="auto"/>
                        <w:jc w:val="both"/>
                        <w:rPr>
                          <w:sz w:val="20"/>
                        </w:rPr>
                      </w:pPr>
                      <w:r w:rsidRPr="00C84C2B">
                        <w:rPr>
                          <w:sz w:val="20"/>
                        </w:rPr>
                        <w:t>Customized Gift Baskets</w:t>
                      </w:r>
                      <w:r>
                        <w:rPr>
                          <w:sz w:val="20"/>
                        </w:rPr>
                        <w:t xml:space="preserve"> </w:t>
                      </w:r>
                      <w:r w:rsidRPr="00C84C2B">
                        <w:rPr>
                          <w:sz w:val="20"/>
                        </w:rPr>
                        <w:t>(from $25 up)</w:t>
                      </w:r>
                    </w:p>
                    <w:p w14:paraId="44ADEE8F" w14:textId="77777777" w:rsidR="00C84C2B" w:rsidRPr="00C84C2B" w:rsidRDefault="00C84C2B" w:rsidP="00C84C2B">
                      <w:pPr>
                        <w:pStyle w:val="BodyText"/>
                        <w:numPr>
                          <w:ilvl w:val="0"/>
                          <w:numId w:val="1"/>
                        </w:numPr>
                        <w:spacing w:line="276" w:lineRule="auto"/>
                        <w:jc w:val="both"/>
                        <w:rPr>
                          <w:sz w:val="20"/>
                        </w:rPr>
                      </w:pPr>
                      <w:r w:rsidRPr="00C84C2B">
                        <w:rPr>
                          <w:sz w:val="20"/>
                        </w:rPr>
                        <w:t>Gift Certificates</w:t>
                      </w:r>
                    </w:p>
                    <w:p w14:paraId="5FA5BCE3" w14:textId="77777777" w:rsidR="00C84C2B" w:rsidRDefault="00C84C2B" w:rsidP="00C84C2B">
                      <w:pPr>
                        <w:pStyle w:val="BodyText"/>
                        <w:numPr>
                          <w:ilvl w:val="0"/>
                          <w:numId w:val="1"/>
                        </w:numPr>
                        <w:spacing w:line="276" w:lineRule="auto"/>
                        <w:jc w:val="both"/>
                        <w:rPr>
                          <w:sz w:val="20"/>
                        </w:rPr>
                      </w:pPr>
                      <w:r w:rsidRPr="00C84C2B">
                        <w:rPr>
                          <w:sz w:val="20"/>
                        </w:rPr>
                        <w:t>100% Product Satisfaction Guaranteed</w:t>
                      </w:r>
                    </w:p>
                    <w:p w14:paraId="744C419B" w14:textId="77777777" w:rsidR="00C84C2B" w:rsidRDefault="00C84C2B" w:rsidP="00C84C2B">
                      <w:pPr>
                        <w:pStyle w:val="BodyText"/>
                        <w:numPr>
                          <w:ilvl w:val="0"/>
                          <w:numId w:val="1"/>
                        </w:numPr>
                        <w:spacing w:line="276" w:lineRule="auto"/>
                        <w:jc w:val="both"/>
                        <w:rPr>
                          <w:sz w:val="20"/>
                        </w:rPr>
                      </w:pPr>
                      <w:r>
                        <w:rPr>
                          <w:sz w:val="20"/>
                        </w:rPr>
                        <w:t>Products for Men, Women, &amp; Teens</w:t>
                      </w:r>
                    </w:p>
                    <w:p w14:paraId="2C7DBBCA" w14:textId="77777777" w:rsidR="00C84C2B" w:rsidRDefault="00C84C2B" w:rsidP="00C84C2B">
                      <w:pPr>
                        <w:pStyle w:val="BodyText"/>
                        <w:numPr>
                          <w:ilvl w:val="0"/>
                          <w:numId w:val="1"/>
                        </w:numPr>
                        <w:spacing w:line="276" w:lineRule="auto"/>
                        <w:jc w:val="both"/>
                        <w:rPr>
                          <w:sz w:val="20"/>
                        </w:rPr>
                      </w:pPr>
                      <w:r>
                        <w:rPr>
                          <w:sz w:val="20"/>
                        </w:rPr>
                        <w:t>Bonus checks can be included in Gift Baskets</w:t>
                      </w:r>
                    </w:p>
                    <w:p w14:paraId="6E99FE2F" w14:textId="77777777" w:rsidR="00C84C2B" w:rsidRPr="00C84C2B" w:rsidRDefault="00C84C2B" w:rsidP="00C84C2B">
                      <w:pPr>
                        <w:pStyle w:val="BodyText"/>
                        <w:numPr>
                          <w:ilvl w:val="0"/>
                          <w:numId w:val="1"/>
                        </w:numPr>
                        <w:spacing w:line="276" w:lineRule="auto"/>
                        <w:jc w:val="both"/>
                        <w:rPr>
                          <w:sz w:val="20"/>
                        </w:rPr>
                      </w:pPr>
                      <w:r>
                        <w:rPr>
                          <w:sz w:val="20"/>
                        </w:rPr>
                        <w:t>Prices start as low as $10 for Office Grab Bag Gifts</w:t>
                      </w:r>
                    </w:p>
                    <w:p w14:paraId="24B94E0E" w14:textId="77777777" w:rsidR="00C84C2B" w:rsidRDefault="00C84C2B" w:rsidP="00D93EF3">
                      <w:pPr>
                        <w:pStyle w:val="BodyText"/>
                        <w:jc w:val="both"/>
                        <w:rPr>
                          <w:i/>
                        </w:rPr>
                      </w:pPr>
                      <w:r>
                        <w:rPr>
                          <w:i/>
                        </w:rPr>
                        <w:t>For You:</w:t>
                      </w:r>
                    </w:p>
                    <w:p w14:paraId="73F44806" w14:textId="77777777" w:rsidR="00C84C2B" w:rsidRPr="00C84C2B" w:rsidRDefault="00C84C2B" w:rsidP="00390078">
                      <w:pPr>
                        <w:pStyle w:val="BodyText"/>
                        <w:numPr>
                          <w:ilvl w:val="0"/>
                          <w:numId w:val="2"/>
                        </w:numPr>
                        <w:spacing w:line="276" w:lineRule="auto"/>
                        <w:jc w:val="both"/>
                        <w:rPr>
                          <w:i/>
                        </w:rPr>
                      </w:pPr>
                      <w:r>
                        <w:rPr>
                          <w:sz w:val="20"/>
                        </w:rPr>
                        <w:t>DISCOUNTS on All Orders over $400</w:t>
                      </w:r>
                    </w:p>
                    <w:p w14:paraId="7D7BFF51" w14:textId="77777777" w:rsidR="00C84C2B" w:rsidRPr="00C84C2B" w:rsidRDefault="00C84C2B" w:rsidP="00390078">
                      <w:pPr>
                        <w:pStyle w:val="BodyText"/>
                        <w:numPr>
                          <w:ilvl w:val="0"/>
                          <w:numId w:val="2"/>
                        </w:numPr>
                        <w:spacing w:line="276" w:lineRule="auto"/>
                        <w:jc w:val="both"/>
                        <w:rPr>
                          <w:i/>
                        </w:rPr>
                      </w:pPr>
                      <w:r>
                        <w:rPr>
                          <w:sz w:val="20"/>
                        </w:rPr>
                        <w:t>Use of Layaway plan (pay ½ now, ½ at delivery)</w:t>
                      </w:r>
                    </w:p>
                    <w:p w14:paraId="18FED16C" w14:textId="77777777" w:rsidR="00C84C2B" w:rsidRPr="00390078" w:rsidRDefault="00C84C2B" w:rsidP="00390078">
                      <w:pPr>
                        <w:pStyle w:val="BodyText"/>
                        <w:numPr>
                          <w:ilvl w:val="0"/>
                          <w:numId w:val="2"/>
                        </w:numPr>
                        <w:spacing w:line="276" w:lineRule="auto"/>
                        <w:jc w:val="both"/>
                        <w:rPr>
                          <w:i/>
                        </w:rPr>
                      </w:pPr>
                      <w:r>
                        <w:rPr>
                          <w:sz w:val="20"/>
                        </w:rPr>
                        <w:t>Recipient may exchange gift</w:t>
                      </w:r>
                    </w:p>
                    <w:p w14:paraId="02B4CD9E" w14:textId="77777777" w:rsidR="00390078" w:rsidRPr="00390078" w:rsidRDefault="00390078" w:rsidP="00390078">
                      <w:pPr>
                        <w:pStyle w:val="BodyText"/>
                        <w:numPr>
                          <w:ilvl w:val="0"/>
                          <w:numId w:val="2"/>
                        </w:numPr>
                        <w:spacing w:line="276" w:lineRule="auto"/>
                        <w:jc w:val="both"/>
                        <w:rPr>
                          <w:i/>
                        </w:rPr>
                      </w:pPr>
                      <w:r>
                        <w:rPr>
                          <w:sz w:val="20"/>
                        </w:rPr>
                        <w:t>Gift Wrapping</w:t>
                      </w:r>
                    </w:p>
                    <w:p w14:paraId="6D40CE68" w14:textId="77777777" w:rsidR="00390078" w:rsidRPr="00390078" w:rsidRDefault="00390078" w:rsidP="00390078">
                      <w:pPr>
                        <w:pStyle w:val="BodyText"/>
                        <w:numPr>
                          <w:ilvl w:val="0"/>
                          <w:numId w:val="2"/>
                        </w:numPr>
                        <w:spacing w:line="276" w:lineRule="auto"/>
                        <w:jc w:val="both"/>
                        <w:rPr>
                          <w:i/>
                        </w:rPr>
                      </w:pPr>
                      <w:r>
                        <w:rPr>
                          <w:sz w:val="20"/>
                        </w:rPr>
                        <w:t>FREE delivery of Gifts to your home or office, shipping also available.</w:t>
                      </w:r>
                    </w:p>
                    <w:p w14:paraId="6A3B6BD5" w14:textId="77777777" w:rsidR="003C4C54" w:rsidRPr="003C4C54" w:rsidRDefault="003C4C54" w:rsidP="003D40A8">
                      <w:pPr>
                        <w:pStyle w:val="BodyText"/>
                        <w:jc w:val="center"/>
                        <w:rPr>
                          <w:b/>
                          <w:sz w:val="24"/>
                          <w:szCs w:val="24"/>
                        </w:rPr>
                      </w:pPr>
                      <w:r>
                        <w:rPr>
                          <w:b/>
                          <w:sz w:val="24"/>
                          <w:szCs w:val="24"/>
                        </w:rPr>
                        <w:t>Special</w:t>
                      </w:r>
                      <w:r w:rsidR="003D40A8">
                        <w:rPr>
                          <w:b/>
                          <w:sz w:val="24"/>
                          <w:szCs w:val="24"/>
                        </w:rPr>
                        <w:t xml:space="preserve"> People to Remember When Making Your Holiday Gift List</w:t>
                      </w:r>
                    </w:p>
                    <w:p w14:paraId="04A4CB7C" w14:textId="77777777" w:rsidR="003C4C54" w:rsidRPr="003D40A8" w:rsidRDefault="003D40A8" w:rsidP="00840440">
                      <w:pPr>
                        <w:pStyle w:val="BodyText"/>
                        <w:numPr>
                          <w:ilvl w:val="0"/>
                          <w:numId w:val="3"/>
                        </w:numPr>
                        <w:spacing w:line="240" w:lineRule="auto"/>
                        <w:jc w:val="both"/>
                        <w:rPr>
                          <w:sz w:val="20"/>
                        </w:rPr>
                      </w:pPr>
                      <w:r w:rsidRPr="003D40A8">
                        <w:rPr>
                          <w:sz w:val="20"/>
                        </w:rPr>
                        <w:t>Priest/Minister/Rabbi</w:t>
                      </w:r>
                    </w:p>
                    <w:p w14:paraId="411F0640" w14:textId="77777777" w:rsidR="003D40A8" w:rsidRPr="003D40A8" w:rsidRDefault="003D40A8" w:rsidP="00840440">
                      <w:pPr>
                        <w:pStyle w:val="BodyText"/>
                        <w:numPr>
                          <w:ilvl w:val="0"/>
                          <w:numId w:val="3"/>
                        </w:numPr>
                        <w:spacing w:line="240" w:lineRule="auto"/>
                        <w:jc w:val="both"/>
                        <w:rPr>
                          <w:sz w:val="20"/>
                        </w:rPr>
                      </w:pPr>
                      <w:r w:rsidRPr="003D40A8">
                        <w:rPr>
                          <w:sz w:val="20"/>
                        </w:rPr>
                        <w:t>Teacher</w:t>
                      </w:r>
                    </w:p>
                    <w:p w14:paraId="5E3F938C" w14:textId="77777777" w:rsidR="003D40A8" w:rsidRPr="003D40A8" w:rsidRDefault="003D40A8" w:rsidP="00840440">
                      <w:pPr>
                        <w:pStyle w:val="BodyText"/>
                        <w:numPr>
                          <w:ilvl w:val="0"/>
                          <w:numId w:val="3"/>
                        </w:numPr>
                        <w:spacing w:line="240" w:lineRule="auto"/>
                        <w:jc w:val="both"/>
                        <w:rPr>
                          <w:sz w:val="20"/>
                        </w:rPr>
                      </w:pPr>
                      <w:r w:rsidRPr="003D40A8">
                        <w:rPr>
                          <w:sz w:val="20"/>
                        </w:rPr>
                        <w:t>Secretary</w:t>
                      </w:r>
                    </w:p>
                    <w:p w14:paraId="480C5AF1" w14:textId="77777777" w:rsidR="003D40A8" w:rsidRPr="003D40A8" w:rsidRDefault="003D40A8" w:rsidP="00840440">
                      <w:pPr>
                        <w:pStyle w:val="BodyText"/>
                        <w:numPr>
                          <w:ilvl w:val="0"/>
                          <w:numId w:val="3"/>
                        </w:numPr>
                        <w:spacing w:line="240" w:lineRule="auto"/>
                        <w:jc w:val="both"/>
                        <w:rPr>
                          <w:sz w:val="20"/>
                        </w:rPr>
                      </w:pPr>
                      <w:r w:rsidRPr="003D40A8">
                        <w:rPr>
                          <w:sz w:val="20"/>
                        </w:rPr>
                        <w:t>Boss</w:t>
                      </w:r>
                    </w:p>
                    <w:p w14:paraId="1D09BDC6" w14:textId="77777777" w:rsidR="003D40A8" w:rsidRPr="003D40A8" w:rsidRDefault="003D40A8" w:rsidP="00840440">
                      <w:pPr>
                        <w:pStyle w:val="BodyText"/>
                        <w:numPr>
                          <w:ilvl w:val="0"/>
                          <w:numId w:val="3"/>
                        </w:numPr>
                        <w:spacing w:line="240" w:lineRule="auto"/>
                        <w:jc w:val="both"/>
                        <w:rPr>
                          <w:sz w:val="20"/>
                        </w:rPr>
                      </w:pPr>
                      <w:r w:rsidRPr="003D40A8">
                        <w:rPr>
                          <w:sz w:val="20"/>
                        </w:rPr>
                        <w:t>Co-workers/Employees</w:t>
                      </w:r>
                    </w:p>
                    <w:p w14:paraId="19C20FD3" w14:textId="77777777" w:rsidR="003D40A8" w:rsidRPr="003D40A8" w:rsidRDefault="003D40A8" w:rsidP="00840440">
                      <w:pPr>
                        <w:pStyle w:val="BodyText"/>
                        <w:numPr>
                          <w:ilvl w:val="0"/>
                          <w:numId w:val="3"/>
                        </w:numPr>
                        <w:spacing w:line="240" w:lineRule="auto"/>
                        <w:jc w:val="both"/>
                        <w:rPr>
                          <w:sz w:val="20"/>
                        </w:rPr>
                      </w:pPr>
                      <w:r w:rsidRPr="003D40A8">
                        <w:rPr>
                          <w:sz w:val="20"/>
                        </w:rPr>
                        <w:t>Baby Sitter</w:t>
                      </w:r>
                    </w:p>
                    <w:p w14:paraId="44E5E2A6" w14:textId="77777777" w:rsidR="003D40A8" w:rsidRPr="003D40A8" w:rsidRDefault="003D40A8" w:rsidP="00840440">
                      <w:pPr>
                        <w:pStyle w:val="BodyText"/>
                        <w:numPr>
                          <w:ilvl w:val="0"/>
                          <w:numId w:val="3"/>
                        </w:numPr>
                        <w:spacing w:line="240" w:lineRule="auto"/>
                        <w:jc w:val="both"/>
                        <w:rPr>
                          <w:sz w:val="20"/>
                        </w:rPr>
                      </w:pPr>
                      <w:r w:rsidRPr="003D40A8">
                        <w:rPr>
                          <w:sz w:val="20"/>
                        </w:rPr>
                        <w:t>Paper Carrier</w:t>
                      </w:r>
                    </w:p>
                    <w:p w14:paraId="4234E1B5" w14:textId="77777777" w:rsidR="003D40A8" w:rsidRPr="003D40A8" w:rsidRDefault="003D40A8" w:rsidP="00840440">
                      <w:pPr>
                        <w:pStyle w:val="BodyText"/>
                        <w:numPr>
                          <w:ilvl w:val="0"/>
                          <w:numId w:val="3"/>
                        </w:numPr>
                        <w:spacing w:line="240" w:lineRule="auto"/>
                        <w:jc w:val="both"/>
                        <w:rPr>
                          <w:sz w:val="20"/>
                        </w:rPr>
                      </w:pPr>
                      <w:r w:rsidRPr="003D40A8">
                        <w:rPr>
                          <w:sz w:val="20"/>
                        </w:rPr>
                        <w:t>House Sitter</w:t>
                      </w:r>
                    </w:p>
                    <w:p w14:paraId="01C3A9B6" w14:textId="77777777" w:rsidR="003D40A8" w:rsidRPr="003D40A8" w:rsidRDefault="003D40A8" w:rsidP="00840440">
                      <w:pPr>
                        <w:pStyle w:val="BodyText"/>
                        <w:numPr>
                          <w:ilvl w:val="0"/>
                          <w:numId w:val="3"/>
                        </w:numPr>
                        <w:spacing w:line="240" w:lineRule="auto"/>
                        <w:jc w:val="both"/>
                        <w:rPr>
                          <w:sz w:val="20"/>
                        </w:rPr>
                      </w:pPr>
                      <w:r w:rsidRPr="003D40A8">
                        <w:rPr>
                          <w:sz w:val="20"/>
                        </w:rPr>
                        <w:t>Mail Carrier</w:t>
                      </w:r>
                    </w:p>
                    <w:p w14:paraId="4A524D22" w14:textId="77777777" w:rsidR="003D40A8" w:rsidRPr="003D40A8" w:rsidRDefault="003D40A8" w:rsidP="00840440">
                      <w:pPr>
                        <w:pStyle w:val="BodyText"/>
                        <w:numPr>
                          <w:ilvl w:val="0"/>
                          <w:numId w:val="3"/>
                        </w:numPr>
                        <w:spacing w:line="240" w:lineRule="auto"/>
                        <w:jc w:val="both"/>
                        <w:rPr>
                          <w:sz w:val="20"/>
                        </w:rPr>
                      </w:pPr>
                      <w:r w:rsidRPr="003D40A8">
                        <w:rPr>
                          <w:sz w:val="20"/>
                        </w:rPr>
                        <w:t>Landlord/Apartment Manger</w:t>
                      </w:r>
                    </w:p>
                    <w:p w14:paraId="5265FD06" w14:textId="77777777" w:rsidR="003D40A8" w:rsidRDefault="003D40A8" w:rsidP="00840440">
                      <w:pPr>
                        <w:pStyle w:val="BodyText"/>
                        <w:numPr>
                          <w:ilvl w:val="0"/>
                          <w:numId w:val="3"/>
                        </w:numPr>
                        <w:spacing w:line="240" w:lineRule="auto"/>
                        <w:jc w:val="both"/>
                        <w:rPr>
                          <w:sz w:val="20"/>
                        </w:rPr>
                      </w:pPr>
                      <w:r w:rsidRPr="003D40A8">
                        <w:rPr>
                          <w:sz w:val="20"/>
                        </w:rPr>
                        <w:t>Neighbors</w:t>
                      </w:r>
                    </w:p>
                    <w:p w14:paraId="2DA8C0B3" w14:textId="77777777" w:rsidR="003D40A8" w:rsidRDefault="003D40A8" w:rsidP="00840440">
                      <w:pPr>
                        <w:pStyle w:val="BodyText"/>
                        <w:numPr>
                          <w:ilvl w:val="0"/>
                          <w:numId w:val="3"/>
                        </w:numPr>
                        <w:spacing w:line="240" w:lineRule="auto"/>
                        <w:jc w:val="both"/>
                        <w:rPr>
                          <w:sz w:val="20"/>
                        </w:rPr>
                      </w:pPr>
                      <w:r>
                        <w:rPr>
                          <w:sz w:val="20"/>
                        </w:rPr>
                        <w:t>Pet Sitter</w:t>
                      </w:r>
                    </w:p>
                    <w:p w14:paraId="3DF54D9F" w14:textId="77777777" w:rsidR="003D40A8" w:rsidRDefault="003D40A8" w:rsidP="00840440">
                      <w:pPr>
                        <w:pStyle w:val="BodyText"/>
                        <w:numPr>
                          <w:ilvl w:val="0"/>
                          <w:numId w:val="3"/>
                        </w:numPr>
                        <w:spacing w:line="240" w:lineRule="auto"/>
                        <w:jc w:val="both"/>
                        <w:rPr>
                          <w:sz w:val="20"/>
                        </w:rPr>
                      </w:pPr>
                      <w:r>
                        <w:rPr>
                          <w:sz w:val="20"/>
                        </w:rPr>
                        <w:t>College Roommates</w:t>
                      </w:r>
                    </w:p>
                    <w:p w14:paraId="06AFA841" w14:textId="77777777" w:rsidR="003D40A8" w:rsidRDefault="003D40A8" w:rsidP="00840440">
                      <w:pPr>
                        <w:pStyle w:val="BodyText"/>
                        <w:numPr>
                          <w:ilvl w:val="0"/>
                          <w:numId w:val="3"/>
                        </w:numPr>
                        <w:spacing w:line="240" w:lineRule="auto"/>
                        <w:jc w:val="both"/>
                        <w:rPr>
                          <w:sz w:val="20"/>
                        </w:rPr>
                      </w:pPr>
                      <w:r>
                        <w:rPr>
                          <w:sz w:val="20"/>
                        </w:rPr>
                        <w:t>Hair Stylists</w:t>
                      </w:r>
                    </w:p>
                    <w:p w14:paraId="1BD670C6" w14:textId="77777777" w:rsidR="003D40A8" w:rsidRDefault="003D40A8" w:rsidP="00840440">
                      <w:pPr>
                        <w:pStyle w:val="BodyText"/>
                        <w:numPr>
                          <w:ilvl w:val="0"/>
                          <w:numId w:val="3"/>
                        </w:numPr>
                        <w:spacing w:line="240" w:lineRule="auto"/>
                        <w:jc w:val="both"/>
                        <w:rPr>
                          <w:sz w:val="20"/>
                        </w:rPr>
                      </w:pPr>
                      <w:r>
                        <w:rPr>
                          <w:sz w:val="20"/>
                        </w:rPr>
                        <w:t>Manicurist</w:t>
                      </w:r>
                    </w:p>
                    <w:p w14:paraId="0CB12763" w14:textId="77777777" w:rsidR="003D40A8" w:rsidRDefault="003D40A8" w:rsidP="00840440">
                      <w:pPr>
                        <w:pStyle w:val="BodyText"/>
                        <w:numPr>
                          <w:ilvl w:val="0"/>
                          <w:numId w:val="3"/>
                        </w:numPr>
                        <w:spacing w:line="240" w:lineRule="auto"/>
                        <w:jc w:val="both"/>
                        <w:rPr>
                          <w:sz w:val="20"/>
                        </w:rPr>
                      </w:pPr>
                      <w:r>
                        <w:rPr>
                          <w:sz w:val="20"/>
                        </w:rPr>
                        <w:t>Housekeeper</w:t>
                      </w:r>
                    </w:p>
                    <w:p w14:paraId="0340B113" w14:textId="77777777" w:rsidR="003D40A8" w:rsidRDefault="003D40A8" w:rsidP="00840440">
                      <w:pPr>
                        <w:pStyle w:val="BodyText"/>
                        <w:numPr>
                          <w:ilvl w:val="0"/>
                          <w:numId w:val="3"/>
                        </w:numPr>
                        <w:spacing w:line="240" w:lineRule="auto"/>
                        <w:jc w:val="both"/>
                        <w:rPr>
                          <w:sz w:val="20"/>
                        </w:rPr>
                      </w:pPr>
                      <w:r>
                        <w:rPr>
                          <w:sz w:val="20"/>
                        </w:rPr>
                        <w:t>Unexpected Holiday Guests</w:t>
                      </w:r>
                    </w:p>
                    <w:p w14:paraId="63D5CA8A" w14:textId="77777777" w:rsidR="003D40A8" w:rsidRDefault="003D40A8" w:rsidP="00840440">
                      <w:pPr>
                        <w:pStyle w:val="BodyText"/>
                        <w:numPr>
                          <w:ilvl w:val="0"/>
                          <w:numId w:val="3"/>
                        </w:numPr>
                        <w:spacing w:line="240" w:lineRule="auto"/>
                        <w:jc w:val="both"/>
                        <w:rPr>
                          <w:sz w:val="20"/>
                        </w:rPr>
                      </w:pPr>
                      <w:r>
                        <w:rPr>
                          <w:sz w:val="20"/>
                        </w:rPr>
                        <w:t>Seamstress/Tailor</w:t>
                      </w:r>
                    </w:p>
                    <w:p w14:paraId="1BC80986" w14:textId="77777777" w:rsidR="003D40A8" w:rsidRDefault="003D40A8" w:rsidP="00840440">
                      <w:pPr>
                        <w:pStyle w:val="BodyText"/>
                        <w:numPr>
                          <w:ilvl w:val="0"/>
                          <w:numId w:val="3"/>
                        </w:numPr>
                        <w:spacing w:line="240" w:lineRule="auto"/>
                        <w:jc w:val="both"/>
                        <w:rPr>
                          <w:sz w:val="20"/>
                        </w:rPr>
                      </w:pPr>
                      <w:r>
                        <w:rPr>
                          <w:sz w:val="20"/>
                        </w:rPr>
                        <w:t>Doorman</w:t>
                      </w:r>
                    </w:p>
                    <w:p w14:paraId="642207AF" w14:textId="77777777" w:rsidR="003D40A8" w:rsidRDefault="003D40A8" w:rsidP="00840440">
                      <w:pPr>
                        <w:pStyle w:val="BodyText"/>
                        <w:numPr>
                          <w:ilvl w:val="0"/>
                          <w:numId w:val="3"/>
                        </w:numPr>
                        <w:spacing w:line="240" w:lineRule="auto"/>
                        <w:jc w:val="both"/>
                        <w:rPr>
                          <w:sz w:val="20"/>
                        </w:rPr>
                      </w:pPr>
                      <w:r>
                        <w:rPr>
                          <w:sz w:val="20"/>
                        </w:rPr>
                        <w:t>Car Pool Riders</w:t>
                      </w:r>
                    </w:p>
                    <w:p w14:paraId="088DB2A6" w14:textId="77777777" w:rsidR="003D40A8" w:rsidRDefault="003D40A8" w:rsidP="00840440">
                      <w:pPr>
                        <w:pStyle w:val="BodyText"/>
                        <w:numPr>
                          <w:ilvl w:val="0"/>
                          <w:numId w:val="3"/>
                        </w:numPr>
                        <w:spacing w:line="240" w:lineRule="auto"/>
                        <w:jc w:val="both"/>
                        <w:rPr>
                          <w:sz w:val="20"/>
                        </w:rPr>
                      </w:pPr>
                      <w:r>
                        <w:rPr>
                          <w:sz w:val="20"/>
                        </w:rPr>
                        <w:t>Security Guard</w:t>
                      </w:r>
                    </w:p>
                    <w:p w14:paraId="3F0B3743" w14:textId="77777777" w:rsidR="00F66215" w:rsidRPr="003D40A8" w:rsidRDefault="003D40A8" w:rsidP="00840440">
                      <w:pPr>
                        <w:pStyle w:val="BodyText"/>
                        <w:numPr>
                          <w:ilvl w:val="0"/>
                          <w:numId w:val="3"/>
                        </w:numPr>
                        <w:spacing w:line="240" w:lineRule="auto"/>
                        <w:jc w:val="both"/>
                        <w:rPr>
                          <w:sz w:val="20"/>
                        </w:rPr>
                      </w:pPr>
                      <w:r w:rsidRPr="00840440">
                        <w:rPr>
                          <w:sz w:val="20"/>
                        </w:rPr>
                        <w:t>And Many More</w:t>
                      </w:r>
                    </w:p>
                  </w:txbxContent>
                </v:textbox>
              </v:shape>
            </w:pict>
          </mc:Fallback>
        </mc:AlternateContent>
      </w:r>
      <w:r w:rsidR="00797402">
        <w:rPr>
          <w:noProof/>
        </w:rPr>
        <w:drawing>
          <wp:anchor distT="0" distB="0" distL="114300" distR="114300" simplePos="0" relativeHeight="251667968" behindDoc="1" locked="0" layoutInCell="1" allowOverlap="1" wp14:anchorId="128CDC54" wp14:editId="40ED4CFF">
            <wp:simplePos x="0" y="0"/>
            <wp:positionH relativeFrom="column">
              <wp:posOffset>-1076960</wp:posOffset>
            </wp:positionH>
            <wp:positionV relativeFrom="paragraph">
              <wp:posOffset>-914400</wp:posOffset>
            </wp:positionV>
            <wp:extent cx="10058400" cy="7772400"/>
            <wp:effectExtent l="1905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17"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1824" behindDoc="0" locked="0" layoutInCell="1" allowOverlap="1" wp14:anchorId="6AAF9B3D" wp14:editId="6C02F628">
                <wp:simplePos x="0" y="0"/>
                <wp:positionH relativeFrom="column">
                  <wp:posOffset>-450850</wp:posOffset>
                </wp:positionH>
                <wp:positionV relativeFrom="paragraph">
                  <wp:posOffset>1092200</wp:posOffset>
                </wp:positionV>
                <wp:extent cx="755015" cy="1422400"/>
                <wp:effectExtent l="6350" t="0" r="635"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BA6B" w14:textId="77777777" w:rsidR="00F66215" w:rsidRPr="005337FD" w:rsidRDefault="00797402" w:rsidP="00797402">
                            <w:pPr>
                              <w:pStyle w:val="Caption1"/>
                              <w:jc w:val="center"/>
                            </w:pPr>
                            <w:r>
                              <w:t>What you send out into the lives of others comes back into your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style="position:absolute;margin-left:-35.45pt;margin-top:86pt;width:59.45pt;height:1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" filled="f" stroked="f">
                <v:textbox>
                  <w:txbxContent>
                    <w:p w14:paraId="288EBA6B" w14:textId="77777777" w:rsidR="00F66215" w:rsidRPr="005337FD" w:rsidRDefault="00797402" w:rsidP="00797402">
                      <w:pPr>
                        <w:pStyle w:val="Caption1"/>
                        <w:jc w:val="center"/>
                      </w:pPr>
                      <w:r>
                        <w:t>What you send out into the lives of others comes back into your own.</w:t>
                      </w:r>
                    </w:p>
                  </w:txbxContent>
                </v:textbox>
              </v:shape>
            </w:pict>
          </mc:Fallback>
        </mc:AlternateContent>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A875C" w14:textId="77777777" w:rsidR="008B5741" w:rsidRDefault="008B5741">
      <w:r>
        <w:separator/>
      </w:r>
    </w:p>
  </w:endnote>
  <w:endnote w:type="continuationSeparator" w:id="0">
    <w:p w14:paraId="2E1E7478" w14:textId="77777777" w:rsidR="008B5741" w:rsidRDefault="008B5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373BC" w14:textId="77777777" w:rsidR="008B5741" w:rsidRDefault="008B5741">
      <w:r>
        <w:separator/>
      </w:r>
    </w:p>
  </w:footnote>
  <w:footnote w:type="continuationSeparator" w:id="0">
    <w:p w14:paraId="1458DB6D" w14:textId="77777777" w:rsidR="008B5741" w:rsidRDefault="008B574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B5E99"/>
    <w:multiLevelType w:val="hybridMultilevel"/>
    <w:tmpl w:val="D9ECA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D684749"/>
    <w:multiLevelType w:val="hybridMultilevel"/>
    <w:tmpl w:val="E0DA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2207AD"/>
    <w:multiLevelType w:val="hybridMultilevel"/>
    <w:tmpl w:val="BCB8780C"/>
    <w:lvl w:ilvl="0" w:tplc="FEE8A826">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867"/>
    <w:rsid w:val="0000569C"/>
    <w:rsid w:val="001415BF"/>
    <w:rsid w:val="00156341"/>
    <w:rsid w:val="0018225D"/>
    <w:rsid w:val="00242640"/>
    <w:rsid w:val="002B62D6"/>
    <w:rsid w:val="0036137C"/>
    <w:rsid w:val="00370867"/>
    <w:rsid w:val="00390078"/>
    <w:rsid w:val="003C4C54"/>
    <w:rsid w:val="003D40A8"/>
    <w:rsid w:val="003F26B0"/>
    <w:rsid w:val="0042233E"/>
    <w:rsid w:val="004E3748"/>
    <w:rsid w:val="005B0AC7"/>
    <w:rsid w:val="006553AE"/>
    <w:rsid w:val="00680AB3"/>
    <w:rsid w:val="006E28A1"/>
    <w:rsid w:val="006F773F"/>
    <w:rsid w:val="00744F5A"/>
    <w:rsid w:val="00795C73"/>
    <w:rsid w:val="00797402"/>
    <w:rsid w:val="007C7E64"/>
    <w:rsid w:val="00840440"/>
    <w:rsid w:val="008B5741"/>
    <w:rsid w:val="008C7672"/>
    <w:rsid w:val="008D4B2E"/>
    <w:rsid w:val="009519AA"/>
    <w:rsid w:val="009B6150"/>
    <w:rsid w:val="00B1669F"/>
    <w:rsid w:val="00C327DC"/>
    <w:rsid w:val="00C84C2B"/>
    <w:rsid w:val="00CB236B"/>
    <w:rsid w:val="00D34E6C"/>
    <w:rsid w:val="00D93EF3"/>
    <w:rsid w:val="00DB257A"/>
    <w:rsid w:val="00E21FE3"/>
    <w:rsid w:val="00E860D7"/>
    <w:rsid w:val="00EB6592"/>
    <w:rsid w:val="00EC484D"/>
    <w:rsid w:val="00F03D95"/>
    <w:rsid w:val="00F66215"/>
    <w:rsid w:val="00F977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strokecolor="none"/>
    </o:shapedefaults>
    <o:shapelayout v:ext="edit">
      <o:idmap v:ext="edit" data="1"/>
    </o:shapelayout>
  </w:shapeDefaults>
  <w:doNotEmbedSmartTags/>
  <w:decimalSymbol w:val="."/>
  <w:listSeparator w:val=","/>
  <w14:docId w14:val="7B334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0D7"/>
    <w:rPr>
      <w:color w:val="000000"/>
      <w:kern w:val="28"/>
    </w:rPr>
  </w:style>
  <w:style w:type="paragraph" w:styleId="Heading1">
    <w:name w:val="heading 1"/>
    <w:basedOn w:val="Normal"/>
    <w:next w:val="Normal"/>
    <w:qFormat/>
    <w:rsid w:val="00E860D7"/>
    <w:pPr>
      <w:keepNext/>
      <w:widowControl w:val="0"/>
      <w:jc w:val="center"/>
      <w:outlineLvl w:val="0"/>
    </w:pPr>
    <w:rPr>
      <w:b/>
      <w:color w:val="800000"/>
      <w:sz w:val="22"/>
    </w:rPr>
  </w:style>
  <w:style w:type="paragraph" w:styleId="Heading2">
    <w:name w:val="heading 2"/>
    <w:basedOn w:val="Normal"/>
    <w:next w:val="Normal"/>
    <w:qFormat/>
    <w:rsid w:val="00E860D7"/>
    <w:pPr>
      <w:keepNext/>
      <w:widowControl w:val="0"/>
      <w:jc w:val="center"/>
      <w:outlineLvl w:val="1"/>
    </w:pPr>
    <w:rPr>
      <w:b/>
      <w:color w:val="800000"/>
    </w:rPr>
  </w:style>
  <w:style w:type="paragraph" w:styleId="Heading3">
    <w:name w:val="heading 3"/>
    <w:basedOn w:val="Normal"/>
    <w:next w:val="Normal"/>
    <w:qFormat/>
    <w:rsid w:val="00E860D7"/>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E860D7"/>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rsid w:val="00E860D7"/>
    <w:pPr>
      <w:widowControl w:val="0"/>
      <w:spacing w:before="240" w:line="360" w:lineRule="auto"/>
    </w:pPr>
    <w:rPr>
      <w:b/>
      <w:color w:val="800000"/>
      <w:sz w:val="22"/>
    </w:rPr>
  </w:style>
  <w:style w:type="paragraph" w:styleId="BodyText3">
    <w:name w:val="Body Text 3"/>
    <w:basedOn w:val="Normal"/>
    <w:link w:val="BodyText3Char"/>
    <w:rsid w:val="00E860D7"/>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rPr>
      <w:rFonts w:ascii="Adobe Jenson Pro" w:hAnsi="Adobe Jenson Pro"/>
      <w:b/>
      <w:color w:val="800000"/>
      <w:kern w:val="28"/>
      <w:sz w:val="28"/>
    </w:rPr>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1"/>
    <w:rsid w:val="006F773F"/>
    <w:rPr>
      <w:i/>
      <w:color w:val="411D0E"/>
      <w:kern w:val="28"/>
    </w:rPr>
  </w:style>
  <w:style w:type="paragraph" w:styleId="BalloonText">
    <w:name w:val="Balloon Text"/>
    <w:basedOn w:val="Normal"/>
    <w:link w:val="BalloonTextChar"/>
    <w:uiPriority w:val="99"/>
    <w:semiHidden/>
    <w:unhideWhenUsed/>
    <w:rsid w:val="0000569C"/>
    <w:rPr>
      <w:rFonts w:ascii="Tahoma" w:hAnsi="Tahoma" w:cs="Tahoma"/>
      <w:sz w:val="16"/>
      <w:szCs w:val="16"/>
    </w:rPr>
  </w:style>
  <w:style w:type="character" w:customStyle="1" w:styleId="BalloonTextChar">
    <w:name w:val="Balloon Text Char"/>
    <w:basedOn w:val="DefaultParagraphFont"/>
    <w:link w:val="BalloonText"/>
    <w:uiPriority w:val="99"/>
    <w:semiHidden/>
    <w:rsid w:val="0000569C"/>
    <w:rPr>
      <w:rFonts w:ascii="Tahoma" w:hAnsi="Tahoma" w:cs="Tahoma"/>
      <w:color w:val="000000"/>
      <w:kern w:val="28"/>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0D7"/>
    <w:rPr>
      <w:color w:val="000000"/>
      <w:kern w:val="28"/>
    </w:rPr>
  </w:style>
  <w:style w:type="paragraph" w:styleId="Heading1">
    <w:name w:val="heading 1"/>
    <w:basedOn w:val="Normal"/>
    <w:next w:val="Normal"/>
    <w:qFormat/>
    <w:rsid w:val="00E860D7"/>
    <w:pPr>
      <w:keepNext/>
      <w:widowControl w:val="0"/>
      <w:jc w:val="center"/>
      <w:outlineLvl w:val="0"/>
    </w:pPr>
    <w:rPr>
      <w:b/>
      <w:color w:val="800000"/>
      <w:sz w:val="22"/>
    </w:rPr>
  </w:style>
  <w:style w:type="paragraph" w:styleId="Heading2">
    <w:name w:val="heading 2"/>
    <w:basedOn w:val="Normal"/>
    <w:next w:val="Normal"/>
    <w:qFormat/>
    <w:rsid w:val="00E860D7"/>
    <w:pPr>
      <w:keepNext/>
      <w:widowControl w:val="0"/>
      <w:jc w:val="center"/>
      <w:outlineLvl w:val="1"/>
    </w:pPr>
    <w:rPr>
      <w:b/>
      <w:color w:val="800000"/>
    </w:rPr>
  </w:style>
  <w:style w:type="paragraph" w:styleId="Heading3">
    <w:name w:val="heading 3"/>
    <w:basedOn w:val="Normal"/>
    <w:next w:val="Normal"/>
    <w:qFormat/>
    <w:rsid w:val="00E860D7"/>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E860D7"/>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rsid w:val="00E860D7"/>
    <w:pPr>
      <w:widowControl w:val="0"/>
      <w:spacing w:before="240" w:line="360" w:lineRule="auto"/>
    </w:pPr>
    <w:rPr>
      <w:b/>
      <w:color w:val="800000"/>
      <w:sz w:val="22"/>
    </w:rPr>
  </w:style>
  <w:style w:type="paragraph" w:styleId="BodyText3">
    <w:name w:val="Body Text 3"/>
    <w:basedOn w:val="Normal"/>
    <w:link w:val="BodyText3Char"/>
    <w:rsid w:val="00E860D7"/>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rPr>
      <w:rFonts w:ascii="Adobe Jenson Pro" w:hAnsi="Adobe Jenson Pro"/>
      <w:b/>
      <w:color w:val="800000"/>
      <w:kern w:val="28"/>
      <w:sz w:val="28"/>
    </w:rPr>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1"/>
    <w:rsid w:val="006F773F"/>
    <w:rPr>
      <w:i/>
      <w:color w:val="411D0E"/>
      <w:kern w:val="28"/>
    </w:rPr>
  </w:style>
  <w:style w:type="paragraph" w:styleId="BalloonText">
    <w:name w:val="Balloon Text"/>
    <w:basedOn w:val="Normal"/>
    <w:link w:val="BalloonTextChar"/>
    <w:uiPriority w:val="99"/>
    <w:semiHidden/>
    <w:unhideWhenUsed/>
    <w:rsid w:val="0000569C"/>
    <w:rPr>
      <w:rFonts w:ascii="Tahoma" w:hAnsi="Tahoma" w:cs="Tahoma"/>
      <w:sz w:val="16"/>
      <w:szCs w:val="16"/>
    </w:rPr>
  </w:style>
  <w:style w:type="character" w:customStyle="1" w:styleId="BalloonTextChar">
    <w:name w:val="Balloon Text Char"/>
    <w:basedOn w:val="DefaultParagraphFont"/>
    <w:link w:val="BalloonText"/>
    <w:uiPriority w:val="99"/>
    <w:semiHidden/>
    <w:rsid w:val="0000569C"/>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0.emf"/><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\Users\Owner\AppData\Roaming\Microsoft\Templates\HP_HealthModern_Brochure_TP10378832.dot</Template>
  <TotalTime>0</TotalTime>
  <Pages>2</Pages>
  <Words>4</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Franklin</dc:creator>
  <cp:lastModifiedBy>J K</cp:lastModifiedBy>
  <cp:revision>2</cp:revision>
  <cp:lastPrinted>2007-08-09T13:50:00Z</cp:lastPrinted>
  <dcterms:created xsi:type="dcterms:W3CDTF">2013-10-31T16:25:00Z</dcterms:created>
  <dcterms:modified xsi:type="dcterms:W3CDTF">2013-10-31T16:25:00Z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